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212640B0" w14:textId="77777777" w:rsidTr="00F84A4D">
        <w:trPr>
          <w:trHeight w:val="993"/>
        </w:trPr>
        <w:tc>
          <w:tcPr>
            <w:tcW w:w="9815" w:type="dxa"/>
            <w:gridSpan w:val="5"/>
          </w:tcPr>
          <w:p w14:paraId="39FF852C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1AA4CA18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3EE9BDC8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28226AF0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4B6D4564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3A0BDCC1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420A044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2B14DD6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703CB69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79F254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F650B99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27AD662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D7F335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3E22E6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71A36E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3B8F277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93AA210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96809B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748A8E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983E148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36678A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D303F8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F018D68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99AC28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4E2024DD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538C72E2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14:paraId="2758CAD8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4233072E" w14:textId="27B6E893" w:rsidR="0085764D" w:rsidRDefault="00C2409C" w:rsidP="00D32366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D32366">
              <w:t>29.06.2026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3AA741D5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3D956537" w14:textId="2F0986D7" w:rsidR="0085764D" w:rsidRDefault="00C2409C" w:rsidP="0094105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94105C">
              <w:t>31/4</w:t>
            </w:r>
            <w:r>
              <w:fldChar w:fldCharType="end"/>
            </w:r>
          </w:p>
        </w:tc>
      </w:tr>
      <w:tr w:rsidR="0085764D" w14:paraId="56E86ECE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146A8E79" w14:textId="77777777" w:rsidR="0085764D" w:rsidRDefault="0085764D" w:rsidP="00F84A4D"/>
        </w:tc>
      </w:tr>
      <w:tr w:rsidR="0085764D" w14:paraId="4EF388EC" w14:textId="77777777" w:rsidTr="00F84A4D">
        <w:trPr>
          <w:trHeight w:val="826"/>
        </w:trPr>
        <w:tc>
          <w:tcPr>
            <w:tcW w:w="1951" w:type="dxa"/>
          </w:tcPr>
          <w:p w14:paraId="2DEFAD2E" w14:textId="77777777"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14:paraId="5ED3771B" w14:textId="77777777" w:rsidR="0085764D" w:rsidRPr="00252D0D" w:rsidRDefault="00C2409C" w:rsidP="000925F3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211336" w:rsidRPr="00211336">
              <w:t xml:space="preserve">Об установлении </w:t>
            </w:r>
            <w:r w:rsidR="00F268AB" w:rsidRPr="00F268AB">
              <w:t xml:space="preserve">МУНИЦИПАЛЬНОМУ </w:t>
            </w:r>
            <w:r w:rsidR="000925F3" w:rsidRPr="000925F3">
              <w:t>КАЗЕННОМУ ПРЕДПРИЯТИЮ ГАГИНСКОГО МУНИЦИПАЛЬНОГО ОКРУГА НИЖЕГОРОДСКОЙ ОБЛАСТИ «ГАГИНСКОЕ ЖИЛИЩНО-КОММУНАЛЬНОЕ ХОЗЯЙСТВО» (ИНН 5229018455)</w:t>
            </w:r>
            <w:r w:rsidR="000925F3">
              <w:t>,</w:t>
            </w:r>
            <w:r w:rsidR="000925F3" w:rsidRPr="000925F3">
              <w:t xml:space="preserve"> с. Гагино Нижегородской области</w:t>
            </w:r>
            <w:r w:rsidR="00211336" w:rsidRPr="00211336">
              <w:t xml:space="preserve">, тарифов </w:t>
            </w:r>
            <w:r w:rsidR="000925F3" w:rsidRPr="000925F3">
              <w:t>в сфере холодного водоснабжения для потребителей Гагинского муниципального округа Нижегородской области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14:paraId="718D25E4" w14:textId="77777777" w:rsidR="0085764D" w:rsidRDefault="0085764D" w:rsidP="00F84A4D"/>
        </w:tc>
      </w:tr>
    </w:tbl>
    <w:p w14:paraId="6FD8B18E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67207D09" w14:textId="77777777" w:rsidR="00B4409E" w:rsidRDefault="00B4409E" w:rsidP="008421A6">
      <w:pPr>
        <w:ind w:firstLine="709"/>
        <w:jc w:val="center"/>
        <w:rPr>
          <w:bCs/>
          <w:szCs w:val="28"/>
        </w:rPr>
      </w:pPr>
    </w:p>
    <w:p w14:paraId="6469A433" w14:textId="17F17254" w:rsidR="00D858C5" w:rsidRDefault="00D858C5" w:rsidP="008421A6">
      <w:pPr>
        <w:ind w:firstLine="709"/>
        <w:jc w:val="center"/>
        <w:rPr>
          <w:bCs/>
          <w:szCs w:val="28"/>
        </w:rPr>
      </w:pPr>
    </w:p>
    <w:p w14:paraId="43CD21E0" w14:textId="77777777" w:rsidR="009A145A" w:rsidRDefault="009A145A" w:rsidP="008421A6">
      <w:pPr>
        <w:ind w:firstLine="709"/>
        <w:jc w:val="center"/>
        <w:rPr>
          <w:bCs/>
          <w:szCs w:val="28"/>
        </w:rPr>
      </w:pPr>
    </w:p>
    <w:p w14:paraId="2F99770D" w14:textId="11162FD6" w:rsidR="007527F1" w:rsidRPr="007527F1" w:rsidRDefault="00720303" w:rsidP="007527F1">
      <w:pPr>
        <w:spacing w:line="276" w:lineRule="auto"/>
        <w:ind w:firstLine="709"/>
        <w:jc w:val="both"/>
        <w:rPr>
          <w:szCs w:val="28"/>
        </w:rPr>
      </w:pPr>
      <w:r w:rsidRPr="007527F1">
        <w:rPr>
          <w:szCs w:val="28"/>
        </w:rPr>
        <w:t>В соответствии с Федеральным законом от 7 декабря 2011 г. № 416-ФЗ «О водоснабжении и водоотведении», постановлением Правительства Российской Федерации от 13 мая 2013 г. № 406 «О государственном регулировании тарифов в сфере</w:t>
      </w:r>
      <w:r w:rsidR="00501612" w:rsidRPr="007527F1">
        <w:rPr>
          <w:szCs w:val="28"/>
        </w:rPr>
        <w:t xml:space="preserve"> </w:t>
      </w:r>
      <w:r w:rsidR="008421A6" w:rsidRPr="007527F1">
        <w:rPr>
          <w:szCs w:val="28"/>
        </w:rPr>
        <w:t xml:space="preserve">водоснабжения и водоотведения» </w:t>
      </w:r>
      <w:r w:rsidRPr="007527F1">
        <w:rPr>
          <w:szCs w:val="28"/>
        </w:rPr>
        <w:t xml:space="preserve">и на основании рассмотрения необходимых обосновывающих материалов, представленных </w:t>
      </w:r>
      <w:r w:rsidR="00F268AB" w:rsidRPr="00F30C66">
        <w:rPr>
          <w:noProof/>
          <w:szCs w:val="28"/>
        </w:rPr>
        <w:t>МУНИЦИПАЛЬНЫМ</w:t>
      </w:r>
      <w:r w:rsidR="00F268AB">
        <w:rPr>
          <w:noProof/>
          <w:szCs w:val="28"/>
        </w:rPr>
        <w:t xml:space="preserve"> </w:t>
      </w:r>
      <w:r w:rsidR="000925F3">
        <w:rPr>
          <w:noProof/>
          <w:szCs w:val="28"/>
        </w:rPr>
        <w:t>КАЗЕННЫМ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ЕМ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="007527F1" w:rsidRPr="007527F1">
        <w:rPr>
          <w:noProof/>
          <w:szCs w:val="28"/>
        </w:rPr>
        <w:t xml:space="preserve">, </w:t>
      </w:r>
      <w:r w:rsidR="00B83CBA">
        <w:rPr>
          <w:szCs w:val="28"/>
        </w:rPr>
        <w:t>экспертного заключения рег. № в-</w:t>
      </w:r>
      <w:r w:rsidR="00544561">
        <w:rPr>
          <w:szCs w:val="28"/>
        </w:rPr>
        <w:t>107</w:t>
      </w:r>
      <w:r w:rsidR="007527F1" w:rsidRPr="007527F1">
        <w:rPr>
          <w:szCs w:val="28"/>
        </w:rPr>
        <w:t xml:space="preserve"> от</w:t>
      </w:r>
      <w:r w:rsidR="00544561">
        <w:rPr>
          <w:szCs w:val="28"/>
        </w:rPr>
        <w:t xml:space="preserve"> 22 июня</w:t>
      </w:r>
      <w:r w:rsidR="007527F1" w:rsidRPr="007527F1">
        <w:rPr>
          <w:szCs w:val="28"/>
        </w:rPr>
        <w:t xml:space="preserve"> </w:t>
      </w:r>
      <w:r w:rsidR="00B4409E">
        <w:rPr>
          <w:szCs w:val="28"/>
        </w:rPr>
        <w:t>2026</w:t>
      </w:r>
      <w:r w:rsidR="007527F1" w:rsidRPr="007527F1">
        <w:rPr>
          <w:szCs w:val="28"/>
        </w:rPr>
        <w:t xml:space="preserve"> г.:</w:t>
      </w:r>
    </w:p>
    <w:p w14:paraId="2D78FE0C" w14:textId="77777777" w:rsidR="00FA6773" w:rsidRPr="008E6823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7527F1">
        <w:rPr>
          <w:b/>
          <w:szCs w:val="28"/>
        </w:rPr>
        <w:t xml:space="preserve">1. </w:t>
      </w:r>
      <w:r w:rsidRPr="007527F1">
        <w:rPr>
          <w:szCs w:val="28"/>
        </w:rPr>
        <w:t>Пр</w:t>
      </w:r>
      <w:r w:rsidR="000925F3">
        <w:rPr>
          <w:szCs w:val="28"/>
        </w:rPr>
        <w:t xml:space="preserve">и установлении тарифов в сфере холодного </w:t>
      </w:r>
      <w:r w:rsidRPr="007527F1">
        <w:rPr>
          <w:szCs w:val="28"/>
        </w:rPr>
        <w:t>водоснабжения</w:t>
      </w:r>
      <w:r w:rsidRPr="007527F1">
        <w:rPr>
          <w:szCs w:val="28"/>
        </w:rPr>
        <w:br/>
      </w:r>
      <w:r w:rsidR="00853FEC" w:rsidRPr="008E6823">
        <w:rPr>
          <w:szCs w:val="28"/>
        </w:rPr>
        <w:t xml:space="preserve">для </w:t>
      </w:r>
      <w:r w:rsidR="00F268AB" w:rsidRPr="00F30C66">
        <w:rPr>
          <w:noProof/>
          <w:szCs w:val="28"/>
        </w:rPr>
        <w:t xml:space="preserve">МУНИЦИПАЛЬНОГО  </w:t>
      </w:r>
      <w:r w:rsidR="000925F3">
        <w:rPr>
          <w:noProof/>
          <w:szCs w:val="28"/>
        </w:rPr>
        <w:t>КАЗЕННОГО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Я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Pr="008E6823">
        <w:rPr>
          <w:szCs w:val="28"/>
        </w:rPr>
        <w:t xml:space="preserve">, применять </w:t>
      </w:r>
      <w:r w:rsidR="00FA6773" w:rsidRPr="008E6823">
        <w:rPr>
          <w:szCs w:val="28"/>
        </w:rPr>
        <w:t>метод экономически обоснованных расходов (затрат).</w:t>
      </w:r>
    </w:p>
    <w:p w14:paraId="15B6E169" w14:textId="28096A57" w:rsidR="007527F1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8E6823">
        <w:rPr>
          <w:b/>
          <w:szCs w:val="28"/>
        </w:rPr>
        <w:t>2.</w:t>
      </w:r>
      <w:r w:rsidRPr="008E6823">
        <w:rPr>
          <w:szCs w:val="28"/>
        </w:rPr>
        <w:t xml:space="preserve"> Установить </w:t>
      </w:r>
      <w:r w:rsidR="000925F3" w:rsidRPr="00F30C66">
        <w:rPr>
          <w:noProof/>
          <w:szCs w:val="28"/>
        </w:rPr>
        <w:t xml:space="preserve">МУНИЦИПАЛЬНОМУ </w:t>
      </w:r>
      <w:r w:rsidR="000925F3">
        <w:rPr>
          <w:noProof/>
          <w:szCs w:val="28"/>
        </w:rPr>
        <w:t>КАЗЕННОМУ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Ю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Pr="008E6823">
        <w:rPr>
          <w:szCs w:val="28"/>
        </w:rPr>
        <w:t xml:space="preserve">, </w:t>
      </w:r>
      <w:r w:rsidRPr="008E6823">
        <w:rPr>
          <w:b/>
          <w:bCs/>
          <w:szCs w:val="28"/>
        </w:rPr>
        <w:t xml:space="preserve">тарифы </w:t>
      </w:r>
      <w:r w:rsidR="00F268AB" w:rsidRPr="00F268AB">
        <w:rPr>
          <w:b/>
          <w:szCs w:val="28"/>
        </w:rPr>
        <w:t xml:space="preserve">в сфере </w:t>
      </w:r>
      <w:r w:rsidR="000925F3" w:rsidRPr="000925F3">
        <w:rPr>
          <w:b/>
          <w:szCs w:val="28"/>
        </w:rPr>
        <w:lastRenderedPageBreak/>
        <w:t xml:space="preserve">холодного водоснабжения </w:t>
      </w:r>
      <w:r w:rsidR="000925F3" w:rsidRPr="000925F3">
        <w:rPr>
          <w:szCs w:val="28"/>
        </w:rPr>
        <w:t xml:space="preserve">для потребителей Гагинского муниципального округа Нижегородской области </w:t>
      </w:r>
      <w:r w:rsidRPr="008E6823">
        <w:rPr>
          <w:szCs w:val="28"/>
        </w:rPr>
        <w:t>в следующих размерах: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4596"/>
        <w:gridCol w:w="2465"/>
        <w:gridCol w:w="2238"/>
      </w:tblGrid>
      <w:tr w:rsidR="000925F3" w14:paraId="211A8434" w14:textId="77777777" w:rsidTr="000925F3">
        <w:trPr>
          <w:trHeight w:val="191"/>
          <w:jc w:val="center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244D3" w14:textId="77777777" w:rsidR="000925F3" w:rsidRDefault="000925F3" w:rsidP="009E5D02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2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17AA" w14:textId="77777777" w:rsidR="000925F3" w:rsidRDefault="000925F3" w:rsidP="009E5D02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Тарифы в сфере холодного водоснабжения </w:t>
            </w:r>
          </w:p>
        </w:tc>
        <w:tc>
          <w:tcPr>
            <w:tcW w:w="2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9365" w14:textId="77777777" w:rsidR="000925F3" w:rsidRDefault="000925F3" w:rsidP="009E5D0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Периоды регулирования</w:t>
            </w:r>
          </w:p>
        </w:tc>
      </w:tr>
      <w:tr w:rsidR="000925F3" w14:paraId="03DA159D" w14:textId="77777777" w:rsidTr="000925F3">
        <w:trPr>
          <w:cantSplit/>
          <w:trHeight w:val="93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71B2" w14:textId="77777777" w:rsidR="000925F3" w:rsidRDefault="000925F3" w:rsidP="009E5D0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72FD" w14:textId="77777777" w:rsidR="000925F3" w:rsidRDefault="000925F3" w:rsidP="009E5D0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405AA" w14:textId="77777777" w:rsidR="000925F3" w:rsidRDefault="000925F3" w:rsidP="009E5D02">
            <w:pPr>
              <w:jc w:val="center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2026 год</w:t>
            </w:r>
          </w:p>
        </w:tc>
      </w:tr>
      <w:tr w:rsidR="000925F3" w14:paraId="4A49ED5C" w14:textId="77777777" w:rsidTr="000925F3">
        <w:trPr>
          <w:cantSplit/>
          <w:trHeight w:val="227"/>
          <w:jc w:val="center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ED1E" w14:textId="77777777" w:rsidR="000925F3" w:rsidRDefault="000925F3" w:rsidP="009E5D0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83E0" w14:textId="77777777" w:rsidR="000925F3" w:rsidRDefault="000925F3" w:rsidP="009E5D02">
            <w:pPr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3D20A" w14:textId="77777777" w:rsidR="000925F3" w:rsidRPr="00D32366" w:rsidRDefault="000925F3" w:rsidP="00542727">
            <w:pPr>
              <w:jc w:val="center"/>
              <w:rPr>
                <w:b/>
                <w:sz w:val="16"/>
                <w:szCs w:val="14"/>
                <w:lang w:eastAsia="en-US"/>
              </w:rPr>
            </w:pPr>
            <w:r w:rsidRPr="00D32366">
              <w:rPr>
                <w:b/>
                <w:sz w:val="16"/>
                <w:szCs w:val="14"/>
              </w:rPr>
              <w:t xml:space="preserve">С 1 </w:t>
            </w:r>
            <w:r w:rsidR="00542727" w:rsidRPr="00D32366">
              <w:rPr>
                <w:b/>
                <w:sz w:val="16"/>
                <w:szCs w:val="14"/>
              </w:rPr>
              <w:t>июля</w:t>
            </w:r>
            <w:r w:rsidRPr="00D32366">
              <w:rPr>
                <w:b/>
                <w:sz w:val="16"/>
                <w:szCs w:val="14"/>
              </w:rPr>
              <w:t xml:space="preserve"> по 30 сентября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7CD0" w14:textId="77777777" w:rsidR="000925F3" w:rsidRPr="000925F3" w:rsidRDefault="000925F3" w:rsidP="009E5D02">
            <w:pPr>
              <w:jc w:val="center"/>
              <w:rPr>
                <w:b/>
                <w:sz w:val="16"/>
                <w:szCs w:val="14"/>
                <w:lang w:eastAsia="en-US"/>
              </w:rPr>
            </w:pPr>
            <w:r w:rsidRPr="000925F3">
              <w:rPr>
                <w:b/>
                <w:sz w:val="16"/>
                <w:szCs w:val="14"/>
              </w:rPr>
              <w:t>С 1 октября по 31 декабря</w:t>
            </w:r>
          </w:p>
        </w:tc>
      </w:tr>
      <w:tr w:rsidR="000925F3" w14:paraId="7B93FF5C" w14:textId="77777777" w:rsidTr="000925F3">
        <w:trPr>
          <w:trHeight w:val="89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CC4C" w14:textId="77777777" w:rsidR="000925F3" w:rsidRDefault="000925F3" w:rsidP="009E5D02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4C57" w14:textId="77777777" w:rsidR="000925F3" w:rsidRDefault="000925F3" w:rsidP="009E5D02">
            <w:pPr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Питьевая вода, руб./м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A5915" w14:textId="138927B4" w:rsidR="000925F3" w:rsidRPr="00D32366" w:rsidRDefault="00183C82" w:rsidP="009E5D02">
            <w:pPr>
              <w:jc w:val="center"/>
              <w:rPr>
                <w:sz w:val="18"/>
                <w:szCs w:val="18"/>
              </w:rPr>
            </w:pPr>
            <w:r w:rsidRPr="00D32366">
              <w:rPr>
                <w:sz w:val="18"/>
                <w:szCs w:val="18"/>
              </w:rPr>
              <w:t>33,57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84C4D" w14:textId="2960108E" w:rsidR="00183C82" w:rsidRDefault="00183C82" w:rsidP="00183C8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36,89</w:t>
            </w:r>
          </w:p>
        </w:tc>
      </w:tr>
      <w:tr w:rsidR="000925F3" w14:paraId="33463CBA" w14:textId="77777777" w:rsidTr="000925F3">
        <w:trPr>
          <w:trHeight w:val="285"/>
          <w:jc w:val="center"/>
        </w:trPr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6102" w14:textId="77777777" w:rsidR="000925F3" w:rsidRDefault="000925F3" w:rsidP="009E5D02">
            <w:pPr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76E7BD7" w14:textId="77777777" w:rsidR="000925F3" w:rsidRDefault="000925F3" w:rsidP="009E5D02">
            <w:pPr>
              <w:rPr>
                <w:noProof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Питьевая вода, руб./м</w:t>
            </w:r>
            <w:r>
              <w:rPr>
                <w:sz w:val="18"/>
                <w:szCs w:val="18"/>
                <w:vertAlign w:val="superscript"/>
              </w:rPr>
              <w:t>3</w:t>
            </w:r>
          </w:p>
          <w:p w14:paraId="6491D985" w14:textId="77777777" w:rsidR="000925F3" w:rsidRDefault="000925F3" w:rsidP="009E5D02">
            <w:pPr>
              <w:rPr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Население (с учетом НДС)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52AB3E" w14:textId="1EDBB55B" w:rsidR="000925F3" w:rsidRDefault="00183C82" w:rsidP="009E5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33,57</w:t>
            </w:r>
          </w:p>
        </w:tc>
        <w:tc>
          <w:tcPr>
            <w:tcW w:w="1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040E3" w14:textId="21E2FB7B" w:rsidR="000925F3" w:rsidRDefault="00183C82" w:rsidP="009E5D0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36,89</w:t>
            </w:r>
          </w:p>
        </w:tc>
      </w:tr>
    </w:tbl>
    <w:p w14:paraId="28947381" w14:textId="7FEE1195" w:rsidR="007527F1" w:rsidRPr="008E6823" w:rsidRDefault="007527F1" w:rsidP="007527F1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8"/>
        </w:rPr>
      </w:pPr>
      <w:r w:rsidRPr="008E6823">
        <w:rPr>
          <w:b/>
          <w:szCs w:val="28"/>
        </w:rPr>
        <w:t>3.</w:t>
      </w:r>
      <w:r w:rsidRPr="008E6823">
        <w:rPr>
          <w:szCs w:val="28"/>
        </w:rPr>
        <w:t xml:space="preserve"> Утвердить производственную программу </w:t>
      </w:r>
      <w:r w:rsidR="00F268AB" w:rsidRPr="00F30C66">
        <w:rPr>
          <w:noProof/>
          <w:szCs w:val="28"/>
        </w:rPr>
        <w:t xml:space="preserve">МУНИЦИПАЛЬНОГО  </w:t>
      </w:r>
      <w:r w:rsidR="000925F3">
        <w:rPr>
          <w:noProof/>
          <w:szCs w:val="28"/>
        </w:rPr>
        <w:t>КАЗЕННОГО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Я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Pr="008E6823">
        <w:rPr>
          <w:szCs w:val="28"/>
        </w:rPr>
        <w:t xml:space="preserve">, в сфере </w:t>
      </w:r>
      <w:r w:rsidR="000925F3">
        <w:rPr>
          <w:szCs w:val="28"/>
        </w:rPr>
        <w:t>холодного водоснабжения</w:t>
      </w:r>
      <w:r w:rsidR="00B4409E" w:rsidRPr="00B4409E">
        <w:rPr>
          <w:szCs w:val="28"/>
        </w:rPr>
        <w:t xml:space="preserve"> </w:t>
      </w:r>
      <w:r w:rsidRPr="008E6823">
        <w:rPr>
          <w:szCs w:val="28"/>
        </w:rPr>
        <w:t>согласно Приложению к настоящему решению</w:t>
      </w:r>
      <w:r w:rsidRPr="008E6823">
        <w:rPr>
          <w:noProof/>
          <w:szCs w:val="28"/>
        </w:rPr>
        <w:t>.</w:t>
      </w:r>
    </w:p>
    <w:p w14:paraId="621FDDB9" w14:textId="4BE4F5E2" w:rsidR="00F268AB" w:rsidRPr="008E0905" w:rsidRDefault="007527F1" w:rsidP="00F268AB">
      <w:pPr>
        <w:autoSpaceDE w:val="0"/>
        <w:autoSpaceDN w:val="0"/>
        <w:adjustRightInd w:val="0"/>
        <w:spacing w:line="276" w:lineRule="auto"/>
        <w:ind w:firstLine="709"/>
        <w:jc w:val="both"/>
        <w:rPr>
          <w:noProof/>
          <w:szCs w:val="28"/>
        </w:rPr>
      </w:pPr>
      <w:r w:rsidRPr="008E6823">
        <w:rPr>
          <w:b/>
        </w:rPr>
        <w:t>4.</w:t>
      </w:r>
      <w:r w:rsidRPr="008E6823">
        <w:t xml:space="preserve"> </w:t>
      </w:r>
      <w:r w:rsidR="00F268AB" w:rsidRPr="00F30C66">
        <w:rPr>
          <w:bCs/>
          <w:szCs w:val="28"/>
        </w:rPr>
        <w:t xml:space="preserve">МУНИЦИПАЛЬНОЕ </w:t>
      </w:r>
      <w:r w:rsidR="000925F3">
        <w:rPr>
          <w:noProof/>
          <w:szCs w:val="28"/>
        </w:rPr>
        <w:t>КАЗЕННОЕ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Е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="00F268AB" w:rsidRPr="00F30C66">
        <w:rPr>
          <w:szCs w:val="28"/>
        </w:rPr>
        <w:t xml:space="preserve">, </w:t>
      </w:r>
      <w:r w:rsidR="00F268AB" w:rsidRPr="008E0905">
        <w:rPr>
          <w:szCs w:val="28"/>
        </w:rPr>
        <w:t>применяет упр</w:t>
      </w:r>
      <w:r w:rsidR="008E0905" w:rsidRPr="008E0905">
        <w:rPr>
          <w:szCs w:val="28"/>
        </w:rPr>
        <w:t>ощенную систему налогообложения.</w:t>
      </w:r>
    </w:p>
    <w:p w14:paraId="7B89F572" w14:textId="77777777" w:rsidR="008421A6" w:rsidRPr="008E6823" w:rsidRDefault="008421A6" w:rsidP="00F268AB">
      <w:pPr>
        <w:pStyle w:val="ac"/>
        <w:spacing w:line="276" w:lineRule="auto"/>
        <w:ind w:firstLine="708"/>
      </w:pPr>
      <w:r w:rsidRPr="008E0905">
        <w:t>Расходы, учтенные при формировании тарифов</w:t>
      </w:r>
      <w:r w:rsidRPr="008E6823">
        <w:t>, установленных настоящим решением, рассчитаны с учетом системы налогообложения, действующей в организации на момент вынесения решения.</w:t>
      </w:r>
    </w:p>
    <w:p w14:paraId="7699FE30" w14:textId="77777777" w:rsidR="008421A6" w:rsidRPr="009A145A" w:rsidRDefault="008421A6" w:rsidP="000050D0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8E6823">
        <w:rPr>
          <w:b/>
          <w:bCs/>
          <w:szCs w:val="28"/>
        </w:rPr>
        <w:t>5.</w:t>
      </w:r>
      <w:r w:rsidRPr="008E6823">
        <w:rPr>
          <w:szCs w:val="28"/>
        </w:rPr>
        <w:t xml:space="preserve"> </w:t>
      </w:r>
      <w:r w:rsidR="000050D0" w:rsidRPr="008E6823">
        <w:rPr>
          <w:szCs w:val="28"/>
        </w:rPr>
        <w:t xml:space="preserve">В связи с тем, что в отношении </w:t>
      </w:r>
      <w:r w:rsidR="00F268AB" w:rsidRPr="00F30C66">
        <w:rPr>
          <w:noProof/>
          <w:szCs w:val="28"/>
        </w:rPr>
        <w:t xml:space="preserve">МУНИЦИПАЛЬНОГО  </w:t>
      </w:r>
      <w:r w:rsidR="000925F3">
        <w:rPr>
          <w:noProof/>
          <w:szCs w:val="28"/>
        </w:rPr>
        <w:t>КАЗЕННОГО</w:t>
      </w:r>
      <w:r w:rsidR="000925F3" w:rsidRPr="00EE2FE7">
        <w:rPr>
          <w:noProof/>
          <w:szCs w:val="28"/>
        </w:rPr>
        <w:t xml:space="preserve"> ПРЕДПРИЯТИ</w:t>
      </w:r>
      <w:r w:rsidR="000925F3">
        <w:rPr>
          <w:noProof/>
          <w:szCs w:val="28"/>
        </w:rPr>
        <w:t>Я</w:t>
      </w:r>
      <w:r w:rsidR="000925F3" w:rsidRPr="00EE2FE7">
        <w:rPr>
          <w:noProof/>
          <w:szCs w:val="28"/>
        </w:rPr>
        <w:t xml:space="preserve"> ГАГИНСКОГО МУНИЦИПАЛЬНОГО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ОКРУГА НИЖЕГОРОДСКОЙ ОБЛАСТИ «ГАГИНСКОЕ ЖИЛИЩНО-КОММУНАЛЬНОЕ</w:t>
      </w:r>
      <w:r w:rsidR="000925F3">
        <w:rPr>
          <w:noProof/>
          <w:szCs w:val="28"/>
        </w:rPr>
        <w:t xml:space="preserve"> </w:t>
      </w:r>
      <w:r w:rsidR="000925F3" w:rsidRPr="00EE2FE7">
        <w:rPr>
          <w:noProof/>
          <w:szCs w:val="28"/>
        </w:rPr>
        <w:t>ХОЗЯЙСТВО»</w:t>
      </w:r>
      <w:r w:rsidR="000925F3">
        <w:rPr>
          <w:noProof/>
          <w:szCs w:val="28"/>
        </w:rPr>
        <w:t xml:space="preserve"> (ИНН </w:t>
      </w:r>
      <w:r w:rsidR="000925F3" w:rsidRPr="00EE2FE7">
        <w:rPr>
          <w:noProof/>
          <w:szCs w:val="28"/>
        </w:rPr>
        <w:t>5229018455</w:t>
      </w:r>
      <w:r w:rsidR="000925F3">
        <w:rPr>
          <w:noProof/>
          <w:szCs w:val="28"/>
        </w:rPr>
        <w:t>), с. Гагино Нижегородской области</w:t>
      </w:r>
      <w:r w:rsidR="000050D0" w:rsidRPr="008E6823">
        <w:rPr>
          <w:szCs w:val="28"/>
        </w:rPr>
        <w:t xml:space="preserve">, государственное регулирование </w:t>
      </w:r>
      <w:r w:rsidR="000925F3" w:rsidRPr="008E6823">
        <w:rPr>
          <w:szCs w:val="28"/>
        </w:rPr>
        <w:t xml:space="preserve">в сфере </w:t>
      </w:r>
      <w:r w:rsidR="000925F3">
        <w:rPr>
          <w:szCs w:val="28"/>
        </w:rPr>
        <w:t>холодного водоснабжения</w:t>
      </w:r>
      <w:r w:rsidR="000925F3" w:rsidRPr="00B4409E">
        <w:rPr>
          <w:szCs w:val="28"/>
        </w:rPr>
        <w:t xml:space="preserve"> </w:t>
      </w:r>
      <w:r w:rsidR="000050D0" w:rsidRPr="008E6823">
        <w:rPr>
          <w:szCs w:val="28"/>
        </w:rPr>
        <w:t>ранее не осуществлялось, и на</w:t>
      </w:r>
      <w:r w:rsidR="000050D0">
        <w:rPr>
          <w:szCs w:val="28"/>
        </w:rPr>
        <w:t xml:space="preserve"> основании </w:t>
      </w:r>
      <w:hyperlink r:id="rId10" w:history="1">
        <w:r w:rsidR="000050D0" w:rsidRPr="004509A6">
          <w:rPr>
            <w:bCs/>
            <w:szCs w:val="28"/>
          </w:rPr>
          <w:t>пункта 9</w:t>
        </w:r>
      </w:hyperlink>
      <w:r w:rsidR="000050D0" w:rsidRPr="004509A6">
        <w:rPr>
          <w:bCs/>
          <w:szCs w:val="28"/>
        </w:rPr>
        <w:t xml:space="preserve"> Правил регулирования тарифов в сфере водоснабжения и водоотведения, утвержденных постановлением Правительства Российск</w:t>
      </w:r>
      <w:r w:rsidR="000050D0">
        <w:rPr>
          <w:bCs/>
          <w:szCs w:val="28"/>
        </w:rPr>
        <w:t>ой Федерации от 13 мая 2013 г. №</w:t>
      </w:r>
      <w:r w:rsidR="000050D0" w:rsidRPr="004509A6">
        <w:rPr>
          <w:bCs/>
          <w:szCs w:val="28"/>
        </w:rPr>
        <w:t xml:space="preserve"> 406, тарифы, установленные </w:t>
      </w:r>
      <w:hyperlink r:id="rId11" w:history="1">
        <w:r w:rsidR="000050D0" w:rsidRPr="004509A6">
          <w:rPr>
            <w:bCs/>
            <w:szCs w:val="28"/>
          </w:rPr>
          <w:t>пунктом 2</w:t>
        </w:r>
      </w:hyperlink>
      <w:r w:rsidR="000050D0" w:rsidRPr="004509A6">
        <w:rPr>
          <w:bCs/>
          <w:szCs w:val="28"/>
        </w:rPr>
        <w:t xml:space="preserve"> настоящего решения, </w:t>
      </w:r>
      <w:r w:rsidR="000050D0" w:rsidRPr="00D32366">
        <w:rPr>
          <w:bCs/>
          <w:szCs w:val="28"/>
        </w:rPr>
        <w:t xml:space="preserve">действуют с </w:t>
      </w:r>
      <w:r w:rsidRPr="00D32366">
        <w:rPr>
          <w:szCs w:val="28"/>
        </w:rPr>
        <w:t xml:space="preserve">1 </w:t>
      </w:r>
      <w:r w:rsidR="00542727" w:rsidRPr="00D32366">
        <w:rPr>
          <w:szCs w:val="28"/>
        </w:rPr>
        <w:t>и</w:t>
      </w:r>
      <w:r w:rsidR="00542727">
        <w:rPr>
          <w:szCs w:val="28"/>
        </w:rPr>
        <w:t>юля</w:t>
      </w:r>
      <w:r w:rsidR="00D53531" w:rsidRPr="00F268AB">
        <w:rPr>
          <w:szCs w:val="28"/>
        </w:rPr>
        <w:t xml:space="preserve"> </w:t>
      </w:r>
      <w:r w:rsidRPr="00F268AB">
        <w:rPr>
          <w:szCs w:val="28"/>
        </w:rPr>
        <w:t>по 31 декабря 202</w:t>
      </w:r>
      <w:r w:rsidR="00B4409E" w:rsidRPr="00F268AB">
        <w:rPr>
          <w:szCs w:val="28"/>
        </w:rPr>
        <w:t>6</w:t>
      </w:r>
      <w:r w:rsidRPr="00F268AB">
        <w:rPr>
          <w:szCs w:val="28"/>
        </w:rPr>
        <w:t xml:space="preserve"> г.</w:t>
      </w:r>
      <w:r w:rsidRPr="009A145A">
        <w:rPr>
          <w:szCs w:val="28"/>
        </w:rPr>
        <w:t xml:space="preserve"> включительно.</w:t>
      </w:r>
    </w:p>
    <w:p w14:paraId="0CB9674F" w14:textId="77777777" w:rsidR="0046043B" w:rsidRDefault="0046043B" w:rsidP="00E82AF1">
      <w:pPr>
        <w:spacing w:line="276" w:lineRule="auto"/>
        <w:jc w:val="both"/>
        <w:rPr>
          <w:szCs w:val="28"/>
        </w:rPr>
      </w:pPr>
    </w:p>
    <w:p w14:paraId="3FBCFC85" w14:textId="77777777" w:rsidR="00F268AB" w:rsidRDefault="00F268AB" w:rsidP="00E82AF1">
      <w:pPr>
        <w:spacing w:line="276" w:lineRule="auto"/>
        <w:jc w:val="both"/>
        <w:rPr>
          <w:szCs w:val="28"/>
        </w:rPr>
      </w:pPr>
    </w:p>
    <w:p w14:paraId="50304458" w14:textId="77777777" w:rsidR="00F268AB" w:rsidRDefault="00F268AB" w:rsidP="00E82AF1">
      <w:pPr>
        <w:spacing w:line="276" w:lineRule="auto"/>
        <w:jc w:val="both"/>
        <w:rPr>
          <w:szCs w:val="28"/>
        </w:rPr>
      </w:pPr>
    </w:p>
    <w:p w14:paraId="66BACF7D" w14:textId="77777777" w:rsidR="00163F58" w:rsidRDefault="0011459A" w:rsidP="00163F58">
      <w:pPr>
        <w:tabs>
          <w:tab w:val="left" w:pos="1897"/>
        </w:tabs>
        <w:spacing w:line="276" w:lineRule="auto"/>
        <w:rPr>
          <w:szCs w:val="28"/>
        </w:rPr>
      </w:pPr>
      <w:r>
        <w:rPr>
          <w:szCs w:val="28"/>
        </w:rPr>
        <w:t>Р</w:t>
      </w:r>
      <w:r w:rsidR="00163F58">
        <w:rPr>
          <w:szCs w:val="28"/>
        </w:rPr>
        <w:t>уководител</w:t>
      </w:r>
      <w:r>
        <w:rPr>
          <w:szCs w:val="28"/>
        </w:rPr>
        <w:t>ь</w:t>
      </w:r>
      <w:r w:rsidR="00163F58" w:rsidRPr="005E276D">
        <w:rPr>
          <w:szCs w:val="28"/>
        </w:rPr>
        <w:t xml:space="preserve"> службы</w:t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 w:rsidRPr="005E276D">
        <w:rPr>
          <w:szCs w:val="28"/>
        </w:rPr>
        <w:tab/>
      </w:r>
      <w:r w:rsidR="00163F58">
        <w:rPr>
          <w:szCs w:val="28"/>
        </w:rPr>
        <w:t xml:space="preserve">     </w:t>
      </w:r>
      <w:r>
        <w:rPr>
          <w:szCs w:val="28"/>
        </w:rPr>
        <w:t xml:space="preserve">                                      Ю.Л.Алешина</w:t>
      </w:r>
    </w:p>
    <w:p w14:paraId="27B6E15A" w14:textId="77777777"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14:paraId="2DF00599" w14:textId="77777777"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14:paraId="6C13987E" w14:textId="77777777"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p w14:paraId="46CE18C7" w14:textId="77777777" w:rsidR="00F268AB" w:rsidRDefault="00F268AB" w:rsidP="00163F58">
      <w:pPr>
        <w:tabs>
          <w:tab w:val="left" w:pos="1897"/>
        </w:tabs>
        <w:spacing w:line="276" w:lineRule="auto"/>
        <w:rPr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97"/>
        <w:gridCol w:w="4998"/>
      </w:tblGrid>
      <w:tr w:rsidR="00740FF7" w:rsidRPr="00740FF7" w14:paraId="43F5F5F8" w14:textId="77777777" w:rsidTr="008421A6">
        <w:trPr>
          <w:trHeight w:val="1417"/>
        </w:trPr>
        <w:tc>
          <w:tcPr>
            <w:tcW w:w="4997" w:type="dxa"/>
          </w:tcPr>
          <w:p w14:paraId="6B995FA2" w14:textId="77777777" w:rsidR="00740FF7" w:rsidRPr="00740FF7" w:rsidRDefault="00740FF7" w:rsidP="00740FF7">
            <w:pPr>
              <w:tabs>
                <w:tab w:val="left" w:pos="1897"/>
              </w:tabs>
              <w:spacing w:line="276" w:lineRule="auto"/>
            </w:pPr>
          </w:p>
        </w:tc>
        <w:tc>
          <w:tcPr>
            <w:tcW w:w="4998" w:type="dxa"/>
            <w:hideMark/>
          </w:tcPr>
          <w:p w14:paraId="75F6C5C8" w14:textId="77777777" w:rsidR="00241EE3" w:rsidRPr="00241EE3" w:rsidRDefault="007527F1" w:rsidP="00241EE3">
            <w:pPr>
              <w:tabs>
                <w:tab w:val="left" w:pos="1897"/>
              </w:tabs>
              <w:spacing w:line="276" w:lineRule="auto"/>
              <w:jc w:val="center"/>
            </w:pPr>
            <w:r>
              <w:t>П</w:t>
            </w:r>
            <w:r w:rsidR="00241EE3" w:rsidRPr="00241EE3">
              <w:t xml:space="preserve">РИЛОЖЕНИЕ </w:t>
            </w:r>
          </w:p>
          <w:p w14:paraId="170E7448" w14:textId="77777777" w:rsidR="00241EE3" w:rsidRPr="00241EE3" w:rsidRDefault="00241EE3" w:rsidP="0046043B">
            <w:pPr>
              <w:tabs>
                <w:tab w:val="left" w:pos="1897"/>
              </w:tabs>
              <w:jc w:val="center"/>
            </w:pPr>
            <w:r w:rsidRPr="00241EE3">
              <w:t xml:space="preserve">к решению региональной службы </w:t>
            </w:r>
            <w:r w:rsidRPr="00241EE3">
              <w:br/>
              <w:t xml:space="preserve">по тарифам Нижегородской области </w:t>
            </w:r>
          </w:p>
          <w:p w14:paraId="208FB3EB" w14:textId="24BBC839" w:rsidR="00740FF7" w:rsidRPr="00740FF7" w:rsidRDefault="00BD7F19" w:rsidP="00B4409E">
            <w:pPr>
              <w:tabs>
                <w:tab w:val="left" w:pos="1897"/>
              </w:tabs>
              <w:jc w:val="center"/>
            </w:pPr>
            <w:r>
              <w:t xml:space="preserve">от </w:t>
            </w:r>
            <w:r w:rsidR="00D32366">
              <w:t xml:space="preserve">29 июня </w:t>
            </w:r>
            <w:r w:rsidR="00B4409E">
              <w:t>2026</w:t>
            </w:r>
            <w:r w:rsidR="00241EE3" w:rsidRPr="00241EE3">
              <w:t xml:space="preserve"> г. №</w:t>
            </w:r>
            <w:r w:rsidR="0094105C">
              <w:t xml:space="preserve"> 31/4</w:t>
            </w:r>
          </w:p>
        </w:tc>
      </w:tr>
    </w:tbl>
    <w:p w14:paraId="4DE9FC64" w14:textId="77777777" w:rsidR="000367BC" w:rsidRDefault="000367BC" w:rsidP="00740FF7">
      <w:pPr>
        <w:tabs>
          <w:tab w:val="left" w:pos="1897"/>
        </w:tabs>
        <w:spacing w:line="276" w:lineRule="auto"/>
      </w:pPr>
    </w:p>
    <w:tbl>
      <w:tblPr>
        <w:tblpPr w:leftFromText="180" w:rightFromText="180" w:vertAnchor="text" w:tblpY="1"/>
        <w:tblOverlap w:val="never"/>
        <w:tblW w:w="101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2"/>
      </w:tblGrid>
      <w:tr w:rsidR="00720303" w:rsidRPr="006161EA" w14:paraId="7C9B5526" w14:textId="77777777" w:rsidTr="001B5C1F">
        <w:trPr>
          <w:trHeight w:val="261"/>
        </w:trPr>
        <w:tc>
          <w:tcPr>
            <w:tcW w:w="10162" w:type="dxa"/>
            <w:hideMark/>
          </w:tcPr>
          <w:p w14:paraId="2484653E" w14:textId="77777777" w:rsidR="00720303" w:rsidRPr="00B54D46" w:rsidRDefault="00B4409E" w:rsidP="0072030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4D46">
              <w:rPr>
                <w:b/>
                <w:sz w:val="24"/>
                <w:szCs w:val="24"/>
              </w:rPr>
              <w:t>Производственная программа</w:t>
            </w:r>
          </w:p>
          <w:p w14:paraId="062CB7FF" w14:textId="03F9E558" w:rsidR="00720303" w:rsidRPr="00B6104E" w:rsidRDefault="000925F3" w:rsidP="00CD2DF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0925F3">
              <w:rPr>
                <w:b/>
                <w:sz w:val="24"/>
                <w:szCs w:val="24"/>
              </w:rPr>
              <w:t>МУНИЦИПАЛЬНОГО  КАЗЕННОГО ПРЕДПРИЯТИЯ ГАГИНСКОГО МУНИЦИПАЛЬНОГО ОКРУГА НИЖЕГОРОДСКОЙ ОБЛАСТИ «ГАГИНСКОЕ ЖИЛИЩНО-КОММУНАЛЬНОЕ ХОЗЯЙСТВО» (ИНН 5229018455)</w:t>
            </w:r>
            <w:r>
              <w:rPr>
                <w:b/>
                <w:sz w:val="24"/>
                <w:szCs w:val="24"/>
              </w:rPr>
              <w:t>,</w:t>
            </w:r>
            <w:r w:rsidRPr="000925F3">
              <w:rPr>
                <w:b/>
                <w:sz w:val="24"/>
                <w:szCs w:val="24"/>
              </w:rPr>
              <w:t xml:space="preserve"> с. Гагино Нижегородской области</w:t>
            </w:r>
            <w:r w:rsidR="00F268AB" w:rsidRPr="00F268AB">
              <w:rPr>
                <w:b/>
                <w:sz w:val="24"/>
                <w:szCs w:val="24"/>
              </w:rPr>
              <w:t xml:space="preserve">, в сфере </w:t>
            </w:r>
            <w:bookmarkStart w:id="2" w:name="_GoBack"/>
            <w:bookmarkEnd w:id="2"/>
            <w:r w:rsidRPr="000925F3">
              <w:rPr>
                <w:b/>
                <w:sz w:val="24"/>
                <w:szCs w:val="28"/>
              </w:rPr>
              <w:t>холодного водоснабжения</w:t>
            </w:r>
          </w:p>
        </w:tc>
      </w:tr>
    </w:tbl>
    <w:p w14:paraId="6E1E96C0" w14:textId="77777777" w:rsidR="00DB5BB9" w:rsidRDefault="00DB5BB9" w:rsidP="00456FAE">
      <w:pPr>
        <w:tabs>
          <w:tab w:val="left" w:pos="1897"/>
        </w:tabs>
        <w:jc w:val="center"/>
        <w:rPr>
          <w:b/>
          <w:sz w:val="24"/>
          <w:szCs w:val="28"/>
        </w:rPr>
      </w:pPr>
    </w:p>
    <w:p w14:paraId="155FA571" w14:textId="6B316123" w:rsidR="00DB5BB9" w:rsidRPr="007F68F1" w:rsidRDefault="00720303" w:rsidP="007F68F1">
      <w:pPr>
        <w:tabs>
          <w:tab w:val="left" w:pos="1897"/>
        </w:tabs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Период реализации произво</w:t>
      </w:r>
      <w:r w:rsidR="008421A6">
        <w:rPr>
          <w:sz w:val="24"/>
          <w:szCs w:val="24"/>
          <w:lang w:eastAsia="en-US"/>
        </w:rPr>
        <w:t>дственной програм</w:t>
      </w:r>
      <w:r w:rsidR="00FA6773">
        <w:rPr>
          <w:sz w:val="24"/>
          <w:szCs w:val="24"/>
          <w:lang w:eastAsia="en-US"/>
        </w:rPr>
        <w:t xml:space="preserve">мы с </w:t>
      </w:r>
      <w:r w:rsidR="00FA6773" w:rsidRPr="00F268AB">
        <w:rPr>
          <w:sz w:val="24"/>
          <w:szCs w:val="24"/>
          <w:lang w:eastAsia="en-US"/>
        </w:rPr>
        <w:t>01.0</w:t>
      </w:r>
      <w:r w:rsidR="00542727">
        <w:rPr>
          <w:sz w:val="24"/>
          <w:szCs w:val="24"/>
          <w:lang w:eastAsia="en-US"/>
        </w:rPr>
        <w:t>7</w:t>
      </w:r>
      <w:r w:rsidR="0053155F" w:rsidRPr="00F268AB">
        <w:rPr>
          <w:sz w:val="24"/>
          <w:szCs w:val="24"/>
          <w:lang w:eastAsia="en-US"/>
        </w:rPr>
        <w:t>.202</w:t>
      </w:r>
      <w:r w:rsidR="00B4409E" w:rsidRPr="00F268AB">
        <w:rPr>
          <w:sz w:val="24"/>
          <w:szCs w:val="24"/>
          <w:lang w:eastAsia="en-US"/>
        </w:rPr>
        <w:t>6</w:t>
      </w:r>
      <w:r w:rsidR="00FA6773" w:rsidRPr="00F268AB">
        <w:rPr>
          <w:sz w:val="24"/>
          <w:szCs w:val="24"/>
          <w:lang w:eastAsia="en-US"/>
        </w:rPr>
        <w:t xml:space="preserve"> по 31.12.</w:t>
      </w:r>
      <w:r w:rsidR="00FA6773">
        <w:rPr>
          <w:sz w:val="24"/>
          <w:szCs w:val="24"/>
          <w:lang w:eastAsia="en-US"/>
        </w:rPr>
        <w:t>202</w:t>
      </w:r>
      <w:r w:rsidR="00B4409E">
        <w:rPr>
          <w:sz w:val="24"/>
          <w:szCs w:val="24"/>
          <w:lang w:eastAsia="en-US"/>
        </w:rPr>
        <w:t>6</w:t>
      </w:r>
      <w:r w:rsidR="0053155F" w:rsidRPr="00B4409E">
        <w:rPr>
          <w:sz w:val="2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9573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91"/>
        <w:gridCol w:w="1279"/>
        <w:gridCol w:w="425"/>
        <w:gridCol w:w="1417"/>
        <w:gridCol w:w="270"/>
        <w:gridCol w:w="439"/>
        <w:gridCol w:w="425"/>
        <w:gridCol w:w="426"/>
        <w:gridCol w:w="141"/>
        <w:gridCol w:w="281"/>
        <w:gridCol w:w="1279"/>
      </w:tblGrid>
      <w:tr w:rsidR="007F68F1" w:rsidRPr="009B48A9" w14:paraId="0F983349" w14:textId="77777777" w:rsidTr="007106F4">
        <w:trPr>
          <w:trHeight w:val="325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B069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1. Паспорт производственной программы</w:t>
            </w:r>
          </w:p>
        </w:tc>
      </w:tr>
      <w:tr w:rsidR="007F68F1" w:rsidRPr="00CE361B" w14:paraId="548F5ACD" w14:textId="77777777" w:rsidTr="007106F4">
        <w:trPr>
          <w:trHeight w:val="494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430F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Наименование регулируемой</w:t>
            </w:r>
          </w:p>
          <w:p w14:paraId="1F083FF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организации (ИНН)</w:t>
            </w:r>
          </w:p>
        </w:tc>
        <w:tc>
          <w:tcPr>
            <w:tcW w:w="6382" w:type="dxa"/>
            <w:gridSpan w:val="10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1A8AA958" w14:textId="555301CF" w:rsidR="007F68F1" w:rsidRPr="00CE361B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F68F1">
              <w:rPr>
                <w:sz w:val="20"/>
              </w:rPr>
              <w:t>МУНИЦИПАЛЬНОЕ КАЗЕННОЕ ПРЕДПРИЯТИЕ ГАГИНСКОГО МУНИЦИПАЛЬНОГО ОКРУГА НИЖЕГОРОДСКОЙ ОБЛАСТИ «ГАГИНСКОЕ ЖИЛИЩНО-КОММУНАЛЬНОЕ ХОЗЯЙСТВО» (ИНН 5229018455)</w:t>
            </w:r>
          </w:p>
        </w:tc>
      </w:tr>
      <w:tr w:rsidR="007F68F1" w:rsidRPr="00CE361B" w14:paraId="1EA26F2D" w14:textId="77777777" w:rsidTr="007106F4">
        <w:trPr>
          <w:trHeight w:val="360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9B4F6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Местонахождение</w:t>
            </w:r>
          </w:p>
          <w:p w14:paraId="5341EF9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регулируемой организации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782" w14:textId="714B03AD" w:rsidR="007F68F1" w:rsidRPr="00CE361B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7F68F1">
              <w:rPr>
                <w:sz w:val="20"/>
              </w:rPr>
              <w:t>607870, Нижегородская область, с. Гагино, ул. Ленина, зд. 3</w:t>
            </w:r>
          </w:p>
        </w:tc>
      </w:tr>
      <w:tr w:rsidR="007F68F1" w:rsidRPr="00CE361B" w14:paraId="4FD17096" w14:textId="77777777" w:rsidTr="007106F4">
        <w:trPr>
          <w:trHeight w:val="355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FC69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Наименование</w:t>
            </w:r>
          </w:p>
          <w:p w14:paraId="1EC3A13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уполномоченного органа</w:t>
            </w:r>
          </w:p>
        </w:tc>
        <w:tc>
          <w:tcPr>
            <w:tcW w:w="6382" w:type="dxa"/>
            <w:gridSpan w:val="10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CCAEB" w14:textId="77777777" w:rsidR="007F68F1" w:rsidRPr="00CE361B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CE361B">
              <w:rPr>
                <w:sz w:val="20"/>
              </w:rPr>
              <w:t>Региональная служба по тарифам Нижегородской области</w:t>
            </w:r>
          </w:p>
        </w:tc>
      </w:tr>
      <w:tr w:rsidR="007F68F1" w:rsidRPr="00CE361B" w14:paraId="3970A5DF" w14:textId="77777777" w:rsidTr="007106F4">
        <w:trPr>
          <w:trHeight w:val="360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D914D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Местонахождение</w:t>
            </w:r>
          </w:p>
          <w:p w14:paraId="1300661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уполномоченного органа</w:t>
            </w:r>
          </w:p>
        </w:tc>
        <w:tc>
          <w:tcPr>
            <w:tcW w:w="6382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9B490" w14:textId="77777777" w:rsidR="007F68F1" w:rsidRPr="00CE361B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CE361B">
              <w:rPr>
                <w:sz w:val="20"/>
              </w:rPr>
              <w:t>603005, г. Нижний Новгород, Верхне-Волжская наб., д.  8/59</w:t>
            </w:r>
          </w:p>
        </w:tc>
      </w:tr>
      <w:tr w:rsidR="007F68F1" w:rsidRPr="009B48A9" w14:paraId="341AE31D" w14:textId="77777777" w:rsidTr="007106F4">
        <w:trPr>
          <w:trHeight w:val="326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98204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2. Объем подачи воды</w:t>
            </w:r>
          </w:p>
        </w:tc>
      </w:tr>
      <w:tr w:rsidR="007F68F1" w:rsidRPr="009B48A9" w14:paraId="7E90B166" w14:textId="77777777" w:rsidTr="007106F4">
        <w:trPr>
          <w:trHeight w:val="269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87A68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услуги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E7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D30976" w14:paraId="496E142D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FF2A2C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B48A9">
              <w:rPr>
                <w:sz w:val="20"/>
              </w:rPr>
              <w:t>Подано воды всего, тыс. м</w:t>
            </w:r>
            <w:r w:rsidRPr="009B48A9">
              <w:rPr>
                <w:sz w:val="20"/>
                <w:vertAlign w:val="superscript"/>
              </w:rPr>
              <w:t>3</w:t>
            </w:r>
            <w:r w:rsidRPr="009B48A9">
              <w:rPr>
                <w:sz w:val="20"/>
              </w:rPr>
              <w:t xml:space="preserve"> в том числе: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B3E33" w14:textId="137FFEC6" w:rsidR="007F68F1" w:rsidRPr="00D30976" w:rsidRDefault="00357962" w:rsidP="007106F4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98,21</w:t>
            </w:r>
          </w:p>
        </w:tc>
      </w:tr>
      <w:tr w:rsidR="007F68F1" w:rsidRPr="00D30976" w14:paraId="721CDC38" w14:textId="77777777" w:rsidTr="007106F4">
        <w:trPr>
          <w:trHeight w:val="365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F08E089" w14:textId="77777777" w:rsidR="007F68F1" w:rsidRPr="009B48A9" w:rsidRDefault="007F68F1" w:rsidP="007106F4">
            <w:pPr>
              <w:pStyle w:val="ae"/>
              <w:widowControl w:val="0"/>
              <w:autoSpaceDE w:val="0"/>
              <w:autoSpaceDN w:val="0"/>
              <w:adjustRightInd w:val="0"/>
              <w:ind w:left="0"/>
              <w:rPr>
                <w:i/>
                <w:sz w:val="20"/>
              </w:rPr>
            </w:pPr>
            <w:r w:rsidRPr="009B48A9">
              <w:rPr>
                <w:iCs/>
                <w:sz w:val="20"/>
              </w:rPr>
              <w:t>1.Объем отпуска воды, на основании которого были рассчитаны тарифы, в том числе:</w:t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AA79C" w14:textId="21C50E06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</w:rPr>
            </w:pPr>
            <w:r>
              <w:rPr>
                <w:bCs/>
                <w:sz w:val="20"/>
              </w:rPr>
              <w:t>98,21</w:t>
            </w:r>
          </w:p>
        </w:tc>
      </w:tr>
      <w:tr w:rsidR="007F68F1" w:rsidRPr="000A180A" w14:paraId="5A13F5C1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839344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B48A9">
              <w:rPr>
                <w:i/>
                <w:sz w:val="20"/>
              </w:rPr>
              <w:t>- населению,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2D70" w14:textId="77E371F5" w:rsidR="007F68F1" w:rsidRPr="000A180A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82,39</w:t>
            </w:r>
          </w:p>
        </w:tc>
      </w:tr>
      <w:tr w:rsidR="007F68F1" w:rsidRPr="000A180A" w14:paraId="5B637D9F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AC7E5A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B48A9">
              <w:rPr>
                <w:i/>
                <w:sz w:val="20"/>
              </w:rPr>
              <w:t>- бюджетным потребителям,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DB49" w14:textId="4BCDCCBE" w:rsidR="007F68F1" w:rsidRPr="000A180A" w:rsidRDefault="00357962" w:rsidP="007106F4">
            <w:pPr>
              <w:jc w:val="center"/>
              <w:rPr>
                <w:i/>
                <w:iCs/>
                <w:sz w:val="20"/>
                <w:lang w:val="en-US"/>
              </w:rPr>
            </w:pPr>
            <w:r>
              <w:rPr>
                <w:i/>
                <w:iCs/>
                <w:sz w:val="20"/>
              </w:rPr>
              <w:t>9,41</w:t>
            </w:r>
          </w:p>
        </w:tc>
      </w:tr>
      <w:tr w:rsidR="007F68F1" w:rsidRPr="000A180A" w14:paraId="5E4FE66D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2D73194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</w:rPr>
            </w:pPr>
            <w:r w:rsidRPr="009B48A9">
              <w:rPr>
                <w:i/>
                <w:sz w:val="20"/>
              </w:rPr>
              <w:t>- прочим потребителям,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B50F" w14:textId="7AEA0E21" w:rsidR="007F68F1" w:rsidRPr="000A180A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6,41</w:t>
            </w:r>
          </w:p>
        </w:tc>
      </w:tr>
      <w:tr w:rsidR="007F68F1" w:rsidRPr="000A180A" w14:paraId="098F0FE6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7C59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0"/>
              <w:rPr>
                <w:bCs/>
                <w:sz w:val="20"/>
              </w:rPr>
            </w:pPr>
            <w:r w:rsidRPr="009B48A9">
              <w:rPr>
                <w:bCs/>
                <w:sz w:val="20"/>
              </w:rPr>
              <w:t xml:space="preserve">- </w:t>
            </w:r>
            <w:r w:rsidRPr="009B48A9">
              <w:rPr>
                <w:i/>
                <w:sz w:val="20"/>
              </w:rPr>
              <w:t>передано воды другим водопроводам</w:t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49543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i/>
                <w:iCs/>
                <w:sz w:val="20"/>
              </w:rPr>
            </w:pPr>
            <w:r w:rsidRPr="000A180A">
              <w:rPr>
                <w:bCs/>
                <w:i/>
                <w:iCs/>
                <w:sz w:val="20"/>
              </w:rPr>
              <w:t>-</w:t>
            </w:r>
          </w:p>
        </w:tc>
      </w:tr>
      <w:tr w:rsidR="007F68F1" w:rsidRPr="00D30976" w14:paraId="631BE646" w14:textId="77777777" w:rsidTr="007106F4">
        <w:trPr>
          <w:trHeight w:val="296"/>
          <w:tblCellSpacing w:w="5" w:type="nil"/>
        </w:trPr>
        <w:tc>
          <w:tcPr>
            <w:tcW w:w="744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1950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0"/>
              <w:rPr>
                <w:b/>
                <w:sz w:val="20"/>
              </w:rPr>
            </w:pPr>
            <w:r w:rsidRPr="009B48A9">
              <w:rPr>
                <w:bCs/>
                <w:sz w:val="20"/>
              </w:rPr>
              <w:t>2. Собственное потребление (справочно)</w:t>
            </w:r>
          </w:p>
        </w:tc>
        <w:tc>
          <w:tcPr>
            <w:tcW w:w="212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F7A19" w14:textId="77777777" w:rsidR="007F68F1" w:rsidRPr="00D30976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0"/>
                <w:highlight w:val="yellow"/>
              </w:rPr>
            </w:pPr>
            <w:r w:rsidRPr="000A180A">
              <w:rPr>
                <w:bCs/>
                <w:sz w:val="20"/>
              </w:rPr>
              <w:t>-</w:t>
            </w:r>
          </w:p>
        </w:tc>
      </w:tr>
      <w:tr w:rsidR="007F68F1" w:rsidRPr="009B48A9" w14:paraId="703696F2" w14:textId="77777777" w:rsidTr="007106F4">
        <w:trPr>
          <w:trHeight w:val="296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DF96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3. Мероприятия, направленные на осуществление текущей (операционной) деятельности</w:t>
            </w:r>
          </w:p>
        </w:tc>
      </w:tr>
      <w:tr w:rsidR="007F68F1" w:rsidRPr="009B48A9" w14:paraId="3AEAFA52" w14:textId="77777777" w:rsidTr="007106F4">
        <w:trPr>
          <w:trHeight w:val="223"/>
          <w:tblCellSpacing w:w="5" w:type="nil"/>
        </w:trPr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949C5A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мероприятий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2FE4A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График реализации мероприятий</w:t>
            </w:r>
          </w:p>
        </w:tc>
        <w:tc>
          <w:tcPr>
            <w:tcW w:w="339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34D1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финансирования, </w:t>
            </w:r>
          </w:p>
          <w:p w14:paraId="3291E35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тыс. руб.</w:t>
            </w:r>
          </w:p>
        </w:tc>
        <w:tc>
          <w:tcPr>
            <w:tcW w:w="1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CC6FD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9B48A9" w14:paraId="55903DE2" w14:textId="77777777" w:rsidTr="007106F4">
        <w:trPr>
          <w:trHeight w:val="255"/>
          <w:tblCellSpacing w:w="5" w:type="nil"/>
        </w:trPr>
        <w:tc>
          <w:tcPr>
            <w:tcW w:w="31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2019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4DE7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E773C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51F04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657B190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</w:t>
            </w:r>
          </w:p>
        </w:tc>
        <w:tc>
          <w:tcPr>
            <w:tcW w:w="12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CD1F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F68F1" w:rsidRPr="009B48A9" w14:paraId="1A84F93D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2EDA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D30976" w14:paraId="167EDF67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A688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Производственные расходы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82AC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3DEF55" w14:textId="4D5B67D5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1 854,99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35E0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50B1DB2" w14:textId="17434702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1 854,99</w:t>
            </w:r>
          </w:p>
        </w:tc>
      </w:tr>
      <w:tr w:rsidR="007F68F1" w:rsidRPr="00D30976" w14:paraId="4ACF78AE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D2C9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bCs/>
                <w:sz w:val="20"/>
              </w:rPr>
              <w:t>Административные расходы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B3685A" w14:textId="77777777" w:rsidR="007F68F1" w:rsidRPr="009B48A9" w:rsidRDefault="007F68F1" w:rsidP="007106F4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8A9">
              <w:rPr>
                <w:rFonts w:ascii="Times New Roman" w:hAnsi="Times New Roman" w:cs="Times New Roman"/>
                <w:sz w:val="20"/>
                <w:szCs w:val="20"/>
              </w:rPr>
              <w:t>с 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B48A9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B48A9">
              <w:rPr>
                <w:rFonts w:ascii="Times New Roman" w:hAnsi="Times New Roman" w:cs="Times New Roman"/>
                <w:sz w:val="20"/>
                <w:szCs w:val="20"/>
              </w:rPr>
              <w:t xml:space="preserve"> по 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72EF2" w14:textId="00CA9ED9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1 492,39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C31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A9A417F" w14:textId="0810AD2E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1 492,39</w:t>
            </w:r>
          </w:p>
        </w:tc>
      </w:tr>
      <w:tr w:rsidR="007F68F1" w:rsidRPr="000A180A" w14:paraId="5E5481AF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5995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bCs/>
                <w:sz w:val="20"/>
              </w:rPr>
              <w:t>Сбытовые расходы гарантирующих организаций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91259" w14:textId="77777777" w:rsidR="007F68F1" w:rsidRPr="009B48A9" w:rsidRDefault="007F68F1" w:rsidP="007106F4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с 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B574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AE3CE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07122650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</w:tr>
      <w:tr w:rsidR="007F68F1" w:rsidRPr="000A180A" w14:paraId="6192A42C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0005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bCs/>
                <w:sz w:val="20"/>
              </w:rPr>
              <w:t>Расходы на амортизацию основных средств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28A1" w14:textId="77777777" w:rsidR="007F68F1" w:rsidRPr="009B48A9" w:rsidRDefault="007F68F1" w:rsidP="007106F4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с 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ACE2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F58CE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5EB6AC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</w:tr>
      <w:tr w:rsidR="007F68F1" w:rsidRPr="000A180A" w14:paraId="27A01873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B114F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bCs/>
                <w:sz w:val="20"/>
              </w:rPr>
              <w:t>Расходы на арендную плату, лизинговые платежи, концессионную плату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DE734" w14:textId="77777777" w:rsidR="007F68F1" w:rsidRPr="009B48A9" w:rsidRDefault="007F68F1" w:rsidP="007106F4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с 01.0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7475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79AF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FBE57F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 w:rsidRPr="000A180A">
              <w:rPr>
                <w:bCs/>
                <w:sz w:val="20"/>
              </w:rPr>
              <w:t>-</w:t>
            </w:r>
          </w:p>
        </w:tc>
      </w:tr>
      <w:tr w:rsidR="007F68F1" w:rsidRPr="00D30976" w14:paraId="46ACCDEF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D6A90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bCs/>
                <w:sz w:val="20"/>
              </w:rPr>
              <w:t>Расходы, связанные с оплатой налогов и сборов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20372F" w14:textId="77777777" w:rsidR="007F68F1" w:rsidRPr="009B48A9" w:rsidRDefault="007F68F1" w:rsidP="007106F4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01.07</w:t>
            </w:r>
            <w:r w:rsidRPr="00B83345">
              <w:rPr>
                <w:rFonts w:ascii="Times New Roman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C948" w14:textId="5654B9C1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112,55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CCB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F92329F" w14:textId="76CE00B9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112,55</w:t>
            </w:r>
          </w:p>
        </w:tc>
      </w:tr>
      <w:tr w:rsidR="007F68F1" w:rsidRPr="00D30976" w14:paraId="62D8EFA5" w14:textId="77777777" w:rsidTr="007106F4">
        <w:trPr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65314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Итого 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 w:rsidRPr="00D12844"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>: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212AE5" w14:textId="54223A4A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3 459,94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775775" w14:textId="77777777" w:rsidR="007F68F1" w:rsidRPr="00BA3DD8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762C2D3" w14:textId="52AB4B68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3 459,94</w:t>
            </w:r>
          </w:p>
        </w:tc>
      </w:tr>
      <w:tr w:rsidR="007F68F1" w:rsidRPr="00D30976" w14:paraId="35A1537E" w14:textId="77777777" w:rsidTr="007106F4">
        <w:trPr>
          <w:trHeight w:val="407"/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E795D" w14:textId="77777777" w:rsidR="007F68F1" w:rsidRPr="009B48A9" w:rsidRDefault="007F68F1" w:rsidP="00B35E2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lastRenderedPageBreak/>
              <w:t>Всего на период реализации программы:</w:t>
            </w: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B842" w14:textId="10128F8D" w:rsidR="007F68F1" w:rsidRPr="00D30976" w:rsidRDefault="00357962" w:rsidP="007106F4">
            <w:pPr>
              <w:jc w:val="center"/>
              <w:rPr>
                <w:sz w:val="20"/>
                <w:highlight w:val="yellow"/>
              </w:rPr>
            </w:pPr>
            <w:r w:rsidRPr="00357962">
              <w:rPr>
                <w:bCs/>
                <w:sz w:val="20"/>
              </w:rPr>
              <w:t>3 459,94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37CCA" w14:textId="77777777" w:rsidR="007F68F1" w:rsidRPr="009B48A9" w:rsidRDefault="007F68F1" w:rsidP="007106F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72FCA" w14:textId="1DBF2602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highlight w:val="yellow"/>
                <w:lang w:val="en-US"/>
              </w:rPr>
            </w:pPr>
            <w:r w:rsidRPr="00357962">
              <w:rPr>
                <w:bCs/>
                <w:sz w:val="20"/>
              </w:rPr>
              <w:t>3 459,94</w:t>
            </w:r>
          </w:p>
        </w:tc>
      </w:tr>
      <w:tr w:rsidR="007F68F1" w:rsidRPr="009B48A9" w14:paraId="4B2297F4" w14:textId="77777777" w:rsidTr="007106F4">
        <w:trPr>
          <w:trHeight w:val="850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CCD0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4. Мероприятия, направленные на поддержание объектов централизованных систем холодного водоснабжения в состоянии, соответствующем установленным требованиям технических регламентов</w:t>
            </w:r>
          </w:p>
        </w:tc>
      </w:tr>
      <w:tr w:rsidR="007F68F1" w:rsidRPr="009B48A9" w14:paraId="02051646" w14:textId="77777777" w:rsidTr="007106F4">
        <w:trPr>
          <w:trHeight w:val="360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2C42A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i/>
                <w:sz w:val="20"/>
              </w:rPr>
              <w:t>4.1. Перечень мероприятий по ремонту объектов централизованных систем водоснабжения</w:t>
            </w:r>
          </w:p>
        </w:tc>
      </w:tr>
      <w:tr w:rsidR="007F68F1" w:rsidRPr="009B48A9" w14:paraId="1FDD37D3" w14:textId="77777777" w:rsidTr="007106F4">
        <w:trPr>
          <w:trHeight w:val="223"/>
          <w:tblCellSpacing w:w="5" w:type="nil"/>
        </w:trPr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834319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мероприятий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5FC74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График реализации мероприятий</w:t>
            </w:r>
          </w:p>
        </w:tc>
        <w:tc>
          <w:tcPr>
            <w:tcW w:w="339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DA41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Источники финансирования, тыс. руб.</w:t>
            </w:r>
          </w:p>
        </w:tc>
        <w:tc>
          <w:tcPr>
            <w:tcW w:w="1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D25B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9B48A9" w14:paraId="2A33B25A" w14:textId="77777777" w:rsidTr="007106F4">
        <w:trPr>
          <w:trHeight w:val="255"/>
          <w:tblCellSpacing w:w="5" w:type="nil"/>
        </w:trPr>
        <w:tc>
          <w:tcPr>
            <w:tcW w:w="31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358A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5D68B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82BF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AC48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6422FC6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</w:t>
            </w:r>
          </w:p>
        </w:tc>
        <w:tc>
          <w:tcPr>
            <w:tcW w:w="12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3A21E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F68F1" w:rsidRPr="009B48A9" w14:paraId="72447551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DDDD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 xml:space="preserve">6 </w:t>
            </w:r>
            <w:r w:rsidRPr="009B48A9">
              <w:rPr>
                <w:sz w:val="20"/>
              </w:rPr>
              <w:t>по 31.12.202</w:t>
            </w:r>
            <w:r>
              <w:rPr>
                <w:sz w:val="20"/>
              </w:rPr>
              <w:t>6</w:t>
            </w:r>
          </w:p>
        </w:tc>
      </w:tr>
      <w:tr w:rsidR="007F68F1" w:rsidRPr="000A180A" w14:paraId="3FE86EFC" w14:textId="77777777" w:rsidTr="007106F4">
        <w:trPr>
          <w:trHeight w:val="129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559A10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4B9B">
              <w:rPr>
                <w:sz w:val="20"/>
              </w:rPr>
              <w:t>Расходы на текущий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4388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A1971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EE1EF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1E7E85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</w:tr>
      <w:tr w:rsidR="007F68F1" w:rsidRPr="000A180A" w14:paraId="161C09C5" w14:textId="77777777" w:rsidTr="007106F4">
        <w:trPr>
          <w:trHeight w:val="129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69C00" w14:textId="77777777" w:rsidR="007F68F1" w:rsidRPr="00795C9C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4B9B">
              <w:rPr>
                <w:sz w:val="20"/>
              </w:rPr>
              <w:t>Расходы на капитальный ремонт централизованных систем водоснабжения либо объектов, входящих в состав таких систем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B9FC3" w14:textId="77777777" w:rsidR="007F68F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CEE07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47BDA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03707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</w:tr>
      <w:tr w:rsidR="007F68F1" w:rsidRPr="000A180A" w14:paraId="6112C3F4" w14:textId="77777777" w:rsidTr="007106F4">
        <w:trPr>
          <w:trHeight w:val="129"/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F98B7" w14:textId="77777777" w:rsidR="007F68F1" w:rsidRPr="00795C9C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004B9B">
              <w:rPr>
                <w:sz w:val="20"/>
              </w:rPr>
              <w:t>Расходы на оплату труда и отчисления на социальные нужды ремонтного персонала, в том числе налоги и сборы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828FA2" w14:textId="77777777" w:rsidR="007F68F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CE396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3D1FF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C220A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</w:tr>
      <w:tr w:rsidR="007F68F1" w:rsidRPr="000A180A" w14:paraId="64987770" w14:textId="77777777" w:rsidTr="007106F4">
        <w:trPr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45E2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Итого 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 w:rsidRPr="00D12844"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 w:rsidRPr="00D12844">
              <w:rPr>
                <w:sz w:val="20"/>
              </w:rPr>
              <w:t>6</w:t>
            </w:r>
            <w:r w:rsidRPr="009B48A9">
              <w:rPr>
                <w:sz w:val="20"/>
              </w:rPr>
              <w:t>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DCBD2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13192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98AA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</w:tr>
      <w:tr w:rsidR="007F68F1" w:rsidRPr="000A180A" w14:paraId="2CA33FD1" w14:textId="77777777" w:rsidTr="007106F4">
        <w:trPr>
          <w:trHeight w:val="211"/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2B010B" w14:textId="77777777" w:rsidR="007F68F1" w:rsidRPr="009B48A9" w:rsidRDefault="007F68F1" w:rsidP="00B35E2C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3D86A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2370B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68759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</w:tr>
      <w:tr w:rsidR="007F68F1" w:rsidRPr="000A180A" w14:paraId="1B8F23A5" w14:textId="77777777" w:rsidTr="007106F4">
        <w:trPr>
          <w:trHeight w:val="360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D410A4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0A180A">
              <w:rPr>
                <w:i/>
                <w:sz w:val="20"/>
              </w:rPr>
              <w:t>4.2. Перечень мероприятий, направленных на улучшение качества питьевой воды</w:t>
            </w:r>
          </w:p>
        </w:tc>
      </w:tr>
      <w:tr w:rsidR="007F68F1" w:rsidRPr="009B48A9" w14:paraId="32627D53" w14:textId="77777777" w:rsidTr="007106F4">
        <w:trPr>
          <w:trHeight w:val="223"/>
          <w:tblCellSpacing w:w="5" w:type="nil"/>
        </w:trPr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57300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мероприятий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4DA7A7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График реализации мероприятий</w:t>
            </w:r>
          </w:p>
        </w:tc>
        <w:tc>
          <w:tcPr>
            <w:tcW w:w="339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A40E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Источники финансирования, тыс. руб.</w:t>
            </w:r>
          </w:p>
        </w:tc>
        <w:tc>
          <w:tcPr>
            <w:tcW w:w="1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BA191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9B48A9" w14:paraId="7C1D00E9" w14:textId="77777777" w:rsidTr="007106F4">
        <w:trPr>
          <w:trHeight w:val="255"/>
          <w:tblCellSpacing w:w="5" w:type="nil"/>
        </w:trPr>
        <w:tc>
          <w:tcPr>
            <w:tcW w:w="31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EA270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5A488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D327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A5EDC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319EB58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</w:t>
            </w:r>
          </w:p>
        </w:tc>
        <w:tc>
          <w:tcPr>
            <w:tcW w:w="12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66FD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F68F1" w:rsidRPr="009B48A9" w14:paraId="75CB44EB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8F63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9B48A9" w14:paraId="4A0BC2BB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FE59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Мероприятия отсутствуют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7427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ED2E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E074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A892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068EC8F7" w14:textId="77777777" w:rsidTr="007106F4">
        <w:trPr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A508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Итого 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 xml:space="preserve">6 </w:t>
            </w:r>
            <w:r w:rsidRPr="009B48A9">
              <w:rPr>
                <w:sz w:val="20"/>
              </w:rPr>
              <w:t>по 31.12.202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>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31428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156C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B238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3B507BE1" w14:textId="77777777" w:rsidTr="00B35E2C">
        <w:trPr>
          <w:trHeight w:val="229"/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053D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C599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58F1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AFE0D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282E4CF2" w14:textId="77777777" w:rsidTr="007106F4">
        <w:trPr>
          <w:trHeight w:val="597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D4B4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i/>
                <w:sz w:val="20"/>
              </w:rPr>
              <w:t>4.3. Перечень мероприятий по энергосбережению и повышению энергетической эффективности, в том числе по снижению потерь воды при транспортировке</w:t>
            </w:r>
          </w:p>
        </w:tc>
      </w:tr>
      <w:tr w:rsidR="007F68F1" w:rsidRPr="009B48A9" w14:paraId="2FB1ECCA" w14:textId="77777777" w:rsidTr="007106F4">
        <w:trPr>
          <w:trHeight w:val="223"/>
          <w:tblCellSpacing w:w="5" w:type="nil"/>
        </w:trPr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4AAB7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мероприятий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29FEB7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График реализации мероприятий</w:t>
            </w:r>
          </w:p>
        </w:tc>
        <w:tc>
          <w:tcPr>
            <w:tcW w:w="3399" w:type="dxa"/>
            <w:gridSpan w:val="7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C19E14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Источники финансирования, тыс. руб.</w:t>
            </w:r>
          </w:p>
        </w:tc>
        <w:tc>
          <w:tcPr>
            <w:tcW w:w="1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4CDA4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9B48A9" w14:paraId="6E5783CB" w14:textId="77777777" w:rsidTr="007106F4">
        <w:trPr>
          <w:trHeight w:val="273"/>
          <w:tblCellSpacing w:w="5" w:type="nil"/>
        </w:trPr>
        <w:tc>
          <w:tcPr>
            <w:tcW w:w="31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D5BD8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DD59E9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1F4E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FB6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7BF3111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</w:t>
            </w:r>
          </w:p>
        </w:tc>
        <w:tc>
          <w:tcPr>
            <w:tcW w:w="1279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E445D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F68F1" w:rsidRPr="009B48A9" w14:paraId="672C1743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8024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9B48A9" w14:paraId="787DD47D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54B6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Мероприятия отсутствуют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A244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F8A2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4788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1866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09A9B0EE" w14:textId="77777777" w:rsidTr="007106F4">
        <w:trPr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DACA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Итого 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:                              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57C9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E9018D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ED322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6DBC1A02" w14:textId="77777777" w:rsidTr="007106F4">
        <w:trPr>
          <w:trHeight w:val="211"/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54BC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Всего на период реализации программы: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8659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0EEF7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62B6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52B74A3E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3EA7C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i/>
                <w:sz w:val="20"/>
              </w:rPr>
            </w:pPr>
            <w:r w:rsidRPr="009B48A9">
              <w:rPr>
                <w:i/>
                <w:sz w:val="20"/>
              </w:rPr>
              <w:t>4.4. Мероприятия, направленные на повышение качества обслуживания абонентов</w:t>
            </w:r>
          </w:p>
        </w:tc>
      </w:tr>
      <w:tr w:rsidR="007F68F1" w:rsidRPr="009B48A9" w14:paraId="4B7BA393" w14:textId="77777777" w:rsidTr="007106F4">
        <w:trPr>
          <w:trHeight w:val="223"/>
          <w:tblCellSpacing w:w="5" w:type="nil"/>
        </w:trPr>
        <w:tc>
          <w:tcPr>
            <w:tcW w:w="319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CA81B44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Наименование мероприятий</w:t>
            </w:r>
          </w:p>
        </w:tc>
        <w:tc>
          <w:tcPr>
            <w:tcW w:w="170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82AEB60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График реализации мероприятий</w:t>
            </w:r>
          </w:p>
        </w:tc>
        <w:tc>
          <w:tcPr>
            <w:tcW w:w="339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49C6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Источники финансирования, тыс. руб.</w:t>
            </w:r>
          </w:p>
        </w:tc>
        <w:tc>
          <w:tcPr>
            <w:tcW w:w="12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406BFE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9B48A9" w14:paraId="0BFD152F" w14:textId="77777777" w:rsidTr="007106F4">
        <w:trPr>
          <w:trHeight w:val="255"/>
          <w:tblCellSpacing w:w="5" w:type="nil"/>
        </w:trPr>
        <w:tc>
          <w:tcPr>
            <w:tcW w:w="319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F0FF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70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5A26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4DB9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</w:p>
        </w:tc>
        <w:tc>
          <w:tcPr>
            <w:tcW w:w="1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AE8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053B80B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 xml:space="preserve">источники </w:t>
            </w:r>
          </w:p>
        </w:tc>
        <w:tc>
          <w:tcPr>
            <w:tcW w:w="127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62EC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7F68F1" w:rsidRPr="009B48A9" w14:paraId="4E1CE5DC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2268D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9B48A9" w14:paraId="425C092E" w14:textId="77777777" w:rsidTr="007106F4">
        <w:trPr>
          <w:tblCellSpacing w:w="5" w:type="nil"/>
        </w:trPr>
        <w:tc>
          <w:tcPr>
            <w:tcW w:w="3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AF60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Мероприятия отсутствуют</w:t>
            </w:r>
          </w:p>
        </w:tc>
        <w:tc>
          <w:tcPr>
            <w:tcW w:w="17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D1A7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E5D90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B85EF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F005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3A3EEB3B" w14:textId="77777777" w:rsidTr="007106F4">
        <w:trPr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8F6C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t>Итого 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:                              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15FE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481E2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BA32E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4BD68584" w14:textId="77777777" w:rsidTr="007106F4">
        <w:trPr>
          <w:trHeight w:val="211"/>
          <w:tblCellSpacing w:w="5" w:type="nil"/>
        </w:trPr>
        <w:tc>
          <w:tcPr>
            <w:tcW w:w="48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31C30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9B48A9">
              <w:rPr>
                <w:sz w:val="20"/>
              </w:rPr>
              <w:lastRenderedPageBreak/>
              <w:t>Всего на период реализации программы:</w:t>
            </w:r>
          </w:p>
        </w:tc>
        <w:tc>
          <w:tcPr>
            <w:tcW w:w="168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D2A8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71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5C67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  <w:tc>
          <w:tcPr>
            <w:tcW w:w="12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B0D34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-</w:t>
            </w:r>
          </w:p>
        </w:tc>
      </w:tr>
      <w:tr w:rsidR="007F68F1" w:rsidRPr="009B48A9" w14:paraId="75EF9761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CFC14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5. Показатели надежности, качества, энергетической эффективности объектов централизованных систем холодного водоснабжения</w:t>
            </w:r>
          </w:p>
        </w:tc>
      </w:tr>
      <w:tr w:rsidR="007F68F1" w:rsidRPr="009B48A9" w14:paraId="47C741A2" w14:textId="77777777" w:rsidTr="007106F4">
        <w:trPr>
          <w:trHeight w:val="215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8F57D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Наименование показателя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A2A87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Ед. изм.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E38D6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</w:tr>
      <w:tr w:rsidR="007F68F1" w:rsidRPr="009B48A9" w14:paraId="7031DCB4" w14:textId="77777777" w:rsidTr="007106F4">
        <w:trPr>
          <w:trHeight w:val="212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2DC02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ind w:left="-79" w:right="-75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Показатели качества воды</w:t>
            </w:r>
          </w:p>
        </w:tc>
      </w:tr>
      <w:tr w:rsidR="007F68F1" w:rsidRPr="00760B61" w14:paraId="4A0C01B6" w14:textId="77777777" w:rsidTr="007106F4">
        <w:trPr>
          <w:trHeight w:val="149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3ECD03D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EFD8EE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%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05FE620" w14:textId="77777777" w:rsidR="007F68F1" w:rsidRPr="00760B6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68F1" w:rsidRPr="00DB2221" w14:paraId="1E3096D7" w14:textId="77777777" w:rsidTr="007106F4">
        <w:trPr>
          <w:trHeight w:val="1039"/>
          <w:tblCellSpacing w:w="5" w:type="nil"/>
        </w:trPr>
        <w:tc>
          <w:tcPr>
            <w:tcW w:w="7021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A83C6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28E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%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1C42E4A" w14:textId="77777777" w:rsidR="007F68F1" w:rsidRPr="00DB222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68F1" w:rsidRPr="009B48A9" w14:paraId="23D5584F" w14:textId="77777777" w:rsidTr="007106F4">
        <w:trPr>
          <w:trHeight w:val="276"/>
          <w:tblCellSpacing w:w="5" w:type="nil"/>
        </w:trPr>
        <w:tc>
          <w:tcPr>
            <w:tcW w:w="9573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7744C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Показатели надежности и бесперебойности водоснабжения</w:t>
            </w:r>
          </w:p>
        </w:tc>
      </w:tr>
      <w:tr w:rsidR="007F68F1" w:rsidRPr="00DB2221" w14:paraId="2BE5BDE3" w14:textId="77777777" w:rsidTr="007106F4">
        <w:trPr>
          <w:trHeight w:val="291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AA99A3A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8E8081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ед./</w:t>
            </w:r>
          </w:p>
          <w:p w14:paraId="60E4C21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км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2F77F91" w14:textId="77777777" w:rsidR="007F68F1" w:rsidRPr="00DB222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68F1" w:rsidRPr="009B48A9" w14:paraId="028B403A" w14:textId="77777777" w:rsidTr="007106F4">
        <w:trPr>
          <w:trHeight w:val="212"/>
          <w:tblCellSpacing w:w="5" w:type="nil"/>
        </w:trPr>
        <w:tc>
          <w:tcPr>
            <w:tcW w:w="9573" w:type="dxa"/>
            <w:gridSpan w:val="11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7B269A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Показатели энергетической эффективности</w:t>
            </w:r>
          </w:p>
        </w:tc>
      </w:tr>
      <w:tr w:rsidR="007F68F1" w:rsidRPr="00760B61" w14:paraId="03477991" w14:textId="77777777" w:rsidTr="007106F4">
        <w:trPr>
          <w:trHeight w:val="212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32B926A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9CBFD5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sz w:val="20"/>
              </w:rPr>
              <w:t>%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D781841" w14:textId="77777777" w:rsidR="007F68F1" w:rsidRPr="00760B61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7F68F1" w:rsidRPr="009B48A9" w14:paraId="6F22689D" w14:textId="77777777" w:rsidTr="007106F4">
        <w:trPr>
          <w:trHeight w:val="705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F5E34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09DE961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кВтч/</w:t>
            </w:r>
          </w:p>
          <w:p w14:paraId="350EFBB7" w14:textId="6FF82352" w:rsidR="007F68F1" w:rsidRPr="009B48A9" w:rsidRDefault="007F68F1" w:rsidP="00710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куб.</w:t>
            </w:r>
            <w:r w:rsidR="00B35E2C">
              <w:rPr>
                <w:sz w:val="20"/>
              </w:rPr>
              <w:t xml:space="preserve"> </w:t>
            </w:r>
            <w:r w:rsidRPr="009B48A9">
              <w:rPr>
                <w:sz w:val="20"/>
              </w:rPr>
              <w:t>м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DB6E47" w14:textId="079A91FD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0A180A">
              <w:rPr>
                <w:sz w:val="20"/>
              </w:rPr>
              <w:t>0,6</w:t>
            </w:r>
            <w:r w:rsidR="00357962">
              <w:rPr>
                <w:sz w:val="20"/>
              </w:rPr>
              <w:t>7</w:t>
            </w:r>
          </w:p>
        </w:tc>
      </w:tr>
      <w:tr w:rsidR="007F68F1" w:rsidRPr="009B48A9" w14:paraId="37DBDF03" w14:textId="77777777" w:rsidTr="007106F4">
        <w:trPr>
          <w:trHeight w:val="212"/>
          <w:tblCellSpacing w:w="5" w:type="nil"/>
        </w:trPr>
        <w:tc>
          <w:tcPr>
            <w:tcW w:w="7021" w:type="dxa"/>
            <w:gridSpan w:val="6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14528A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9B48A9">
              <w:rPr>
                <w:sz w:val="20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2338" w14:textId="77777777" w:rsidR="007F68F1" w:rsidRPr="009B48A9" w:rsidRDefault="007F68F1" w:rsidP="00710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кВтч/</w:t>
            </w:r>
          </w:p>
          <w:p w14:paraId="6DE6DFD3" w14:textId="1D6FE964" w:rsidR="007F68F1" w:rsidRPr="009B48A9" w:rsidRDefault="007F68F1" w:rsidP="00710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куб.</w:t>
            </w:r>
            <w:r w:rsidR="00B35E2C">
              <w:rPr>
                <w:sz w:val="20"/>
              </w:rPr>
              <w:t xml:space="preserve"> </w:t>
            </w:r>
            <w:r w:rsidRPr="009B48A9">
              <w:rPr>
                <w:sz w:val="20"/>
              </w:rPr>
              <w:t>м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A29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</w:p>
        </w:tc>
      </w:tr>
      <w:tr w:rsidR="007F68F1" w:rsidRPr="009B48A9" w14:paraId="791F08CB" w14:textId="77777777" w:rsidTr="007106F4">
        <w:trPr>
          <w:tblCellSpacing w:w="5" w:type="nil"/>
        </w:trPr>
        <w:tc>
          <w:tcPr>
            <w:tcW w:w="9573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7539B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0"/>
              </w:rPr>
            </w:pPr>
            <w:r w:rsidRPr="009B48A9">
              <w:rPr>
                <w:b/>
                <w:sz w:val="20"/>
              </w:rPr>
              <w:t>6. Расчет эффективности производственной программы</w:t>
            </w:r>
          </w:p>
        </w:tc>
      </w:tr>
      <w:tr w:rsidR="007F68F1" w:rsidRPr="00BD286F" w14:paraId="7A044AD2" w14:textId="77777777" w:rsidTr="007106F4">
        <w:trPr>
          <w:trHeight w:val="215"/>
          <w:tblCellSpacing w:w="5" w:type="nil"/>
        </w:trPr>
        <w:tc>
          <w:tcPr>
            <w:tcW w:w="787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6A14962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sz w:val="20"/>
              </w:rPr>
              <w:t>За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64891555" w14:textId="77777777" w:rsidR="007F68F1" w:rsidRPr="00BD286F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</w:tr>
      <w:tr w:rsidR="007F68F1" w:rsidRPr="00BD286F" w14:paraId="5978D5C5" w14:textId="77777777" w:rsidTr="007106F4">
        <w:trPr>
          <w:trHeight w:val="212"/>
          <w:tblCellSpacing w:w="5" w:type="nil"/>
        </w:trPr>
        <w:tc>
          <w:tcPr>
            <w:tcW w:w="787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1B75E8A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sz w:val="20"/>
              </w:rPr>
              <w:t>Итого эффективность производственной программы за весь период реализации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14:paraId="42B29E89" w14:textId="77777777" w:rsidR="007F68F1" w:rsidRPr="00BD286F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-</w:t>
            </w:r>
          </w:p>
        </w:tc>
      </w:tr>
      <w:tr w:rsidR="007F68F1" w:rsidRPr="009B48A9" w14:paraId="24679FB2" w14:textId="77777777" w:rsidTr="007106F4">
        <w:trPr>
          <w:trHeight w:val="360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DC4E8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b/>
                <w:sz w:val="20"/>
              </w:rPr>
              <w:t>7. Общий объем финансовых потребностей, направленных на реализацию производственной программы</w:t>
            </w:r>
          </w:p>
        </w:tc>
      </w:tr>
      <w:tr w:rsidR="007F68F1" w:rsidRPr="009B48A9" w14:paraId="613D9566" w14:textId="77777777" w:rsidTr="00B35E2C">
        <w:trPr>
          <w:trHeight w:val="478"/>
          <w:tblCellSpacing w:w="5" w:type="nil"/>
        </w:trPr>
        <w:tc>
          <w:tcPr>
            <w:tcW w:w="44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637F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09CD" w14:textId="69596AAE" w:rsidR="007F68F1" w:rsidRPr="004E09F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Принято при расчете установленных тарифов</w:t>
            </w:r>
            <w:r>
              <w:rPr>
                <w:sz w:val="20"/>
              </w:rPr>
              <w:t>, тыс.</w:t>
            </w:r>
            <w:r w:rsidR="00B35E2C">
              <w:rPr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B5BF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Другие</w:t>
            </w:r>
          </w:p>
          <w:p w14:paraId="7397149F" w14:textId="77777777" w:rsidR="00B35E2C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источники</w:t>
            </w:r>
            <w:r>
              <w:rPr>
                <w:sz w:val="20"/>
              </w:rPr>
              <w:t>,</w:t>
            </w:r>
          </w:p>
          <w:p w14:paraId="6D2B23AB" w14:textId="00024ED6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тыс.</w:t>
            </w:r>
            <w:r w:rsidR="00B35E2C">
              <w:rPr>
                <w:sz w:val="20"/>
              </w:rPr>
              <w:t xml:space="preserve"> </w:t>
            </w:r>
            <w:r>
              <w:rPr>
                <w:sz w:val="20"/>
              </w:rPr>
              <w:t>руб.</w:t>
            </w:r>
          </w:p>
        </w:tc>
        <w:tc>
          <w:tcPr>
            <w:tcW w:w="15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45BAC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9B48A9">
              <w:rPr>
                <w:sz w:val="20"/>
              </w:rPr>
              <w:t>Всего сумма, тыс. руб.</w:t>
            </w:r>
          </w:p>
        </w:tc>
      </w:tr>
      <w:tr w:rsidR="007F68F1" w:rsidRPr="00D30976" w14:paraId="136BCB38" w14:textId="77777777" w:rsidTr="00B35E2C">
        <w:trPr>
          <w:tblCellSpacing w:w="5" w:type="nil"/>
        </w:trPr>
        <w:tc>
          <w:tcPr>
            <w:tcW w:w="44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99419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sz w:val="20"/>
              </w:rPr>
              <w:t>На период с 01.0</w:t>
            </w:r>
            <w:r>
              <w:rPr>
                <w:sz w:val="20"/>
              </w:rPr>
              <w:t>7</w:t>
            </w:r>
            <w:r w:rsidRPr="009B48A9">
              <w:rPr>
                <w:sz w:val="20"/>
              </w:rPr>
              <w:t>.202</w:t>
            </w:r>
            <w:r>
              <w:rPr>
                <w:sz w:val="20"/>
              </w:rPr>
              <w:t>6</w:t>
            </w:r>
            <w:r w:rsidRPr="009B48A9">
              <w:rPr>
                <w:sz w:val="20"/>
              </w:rPr>
              <w:t xml:space="preserve"> по 31.12.202</w:t>
            </w:r>
            <w:r>
              <w:rPr>
                <w:sz w:val="20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5DE0" w14:textId="5FA6C0C9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highlight w:val="yellow"/>
                <w:lang w:val="en-US"/>
              </w:rPr>
            </w:pPr>
            <w:r w:rsidRPr="00357962">
              <w:rPr>
                <w:sz w:val="20"/>
              </w:rPr>
              <w:t>3 459,94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F1A10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</w:rPr>
            </w:pPr>
            <w:r w:rsidRPr="000A180A">
              <w:rPr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3BB7C0CA" w14:textId="0344A940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highlight w:val="yellow"/>
                <w:lang w:val="en-US"/>
              </w:rPr>
            </w:pPr>
            <w:r w:rsidRPr="00357962">
              <w:rPr>
                <w:sz w:val="20"/>
              </w:rPr>
              <w:t>3 459,94</w:t>
            </w:r>
          </w:p>
        </w:tc>
      </w:tr>
      <w:tr w:rsidR="007F68F1" w:rsidRPr="00D30976" w14:paraId="3F3DB0C1" w14:textId="77777777" w:rsidTr="00B35E2C">
        <w:trPr>
          <w:tblCellSpacing w:w="5" w:type="nil"/>
        </w:trPr>
        <w:tc>
          <w:tcPr>
            <w:tcW w:w="44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FE1E9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</w:rPr>
            </w:pPr>
            <w:r w:rsidRPr="009B48A9">
              <w:rPr>
                <w:sz w:val="20"/>
              </w:rPr>
              <w:t>Итого на период реализации программы: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74D2" w14:textId="1C8D904C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  <w:highlight w:val="yellow"/>
                <w:lang w:val="en-US"/>
              </w:rPr>
            </w:pPr>
            <w:r w:rsidRPr="00357962">
              <w:rPr>
                <w:sz w:val="20"/>
              </w:rPr>
              <w:t>3 459,94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07993" w14:textId="77777777" w:rsidR="007F68F1" w:rsidRPr="000A180A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</w:rPr>
            </w:pPr>
            <w:r w:rsidRPr="000A180A">
              <w:rPr>
                <w:b/>
                <w:bCs/>
                <w:sz w:val="20"/>
              </w:rPr>
              <w:t>-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14:paraId="5414DBB6" w14:textId="58173DEE" w:rsidR="007F68F1" w:rsidRPr="00D30976" w:rsidRDefault="00357962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b/>
                <w:bCs/>
                <w:sz w:val="20"/>
                <w:highlight w:val="yellow"/>
                <w:lang w:val="en-US"/>
              </w:rPr>
            </w:pPr>
            <w:r w:rsidRPr="00357962">
              <w:rPr>
                <w:sz w:val="20"/>
              </w:rPr>
              <w:t>3 459,94</w:t>
            </w:r>
          </w:p>
        </w:tc>
      </w:tr>
      <w:tr w:rsidR="007F68F1" w:rsidRPr="009B48A9" w14:paraId="2FD2B99D" w14:textId="77777777" w:rsidTr="007F68F1">
        <w:trPr>
          <w:trHeight w:val="360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2BB93" w14:textId="77777777" w:rsidR="007F68F1" w:rsidRPr="009B48A9" w:rsidRDefault="007F68F1" w:rsidP="007106F4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</w:rPr>
            </w:pPr>
            <w:r w:rsidRPr="009B48A9">
              <w:rPr>
                <w:b/>
                <w:sz w:val="20"/>
              </w:rPr>
              <w:t>8. Отчет об исполнении производственной программы за истекший период регулирования</w:t>
            </w:r>
          </w:p>
        </w:tc>
      </w:tr>
      <w:tr w:rsidR="007F68F1" w:rsidRPr="009B48A9" w14:paraId="1F0F1F94" w14:textId="77777777" w:rsidTr="007F68F1">
        <w:trPr>
          <w:trHeight w:val="383"/>
          <w:tblCellSpacing w:w="5" w:type="nil"/>
        </w:trPr>
        <w:tc>
          <w:tcPr>
            <w:tcW w:w="9573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348E894" w14:textId="7BD853CC" w:rsidR="007F68F1" w:rsidRPr="009B48A9" w:rsidRDefault="007F68F1" w:rsidP="007F68F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E07BA">
              <w:rPr>
                <w:sz w:val="20"/>
              </w:rPr>
              <w:t>Государственное регулирование тарифов в сфере холодного водо</w:t>
            </w:r>
            <w:r>
              <w:rPr>
                <w:sz w:val="20"/>
              </w:rPr>
              <w:t>снабжения</w:t>
            </w:r>
            <w:r w:rsidRPr="00DE07BA">
              <w:rPr>
                <w:sz w:val="20"/>
              </w:rPr>
              <w:t xml:space="preserve"> в отношении данной организации ранее не осуществлялось</w:t>
            </w:r>
          </w:p>
        </w:tc>
      </w:tr>
    </w:tbl>
    <w:p w14:paraId="115AA3CA" w14:textId="77777777" w:rsidR="00853FEC" w:rsidRDefault="00853FEC" w:rsidP="00456FAE">
      <w:pPr>
        <w:tabs>
          <w:tab w:val="left" w:pos="1897"/>
        </w:tabs>
        <w:jc w:val="center"/>
        <w:rPr>
          <w:sz w:val="20"/>
        </w:rPr>
      </w:pPr>
    </w:p>
    <w:p w14:paraId="5D4A37A6" w14:textId="77777777" w:rsidR="00853FEC" w:rsidRDefault="00853FEC" w:rsidP="00456FAE">
      <w:pPr>
        <w:tabs>
          <w:tab w:val="left" w:pos="1897"/>
        </w:tabs>
        <w:jc w:val="center"/>
        <w:rPr>
          <w:sz w:val="20"/>
        </w:rPr>
      </w:pPr>
    </w:p>
    <w:p w14:paraId="0345CF26" w14:textId="77777777" w:rsidR="00853FEC" w:rsidRPr="00456FAE" w:rsidRDefault="00853FEC" w:rsidP="00456FAE">
      <w:pPr>
        <w:tabs>
          <w:tab w:val="left" w:pos="1897"/>
        </w:tabs>
        <w:jc w:val="center"/>
        <w:rPr>
          <w:sz w:val="24"/>
          <w:szCs w:val="24"/>
          <w:lang w:eastAsia="en-US"/>
        </w:rPr>
      </w:pPr>
    </w:p>
    <w:p w14:paraId="2828913D" w14:textId="77777777" w:rsidR="0053155F" w:rsidRDefault="0053155F" w:rsidP="0053155F">
      <w:pPr>
        <w:tabs>
          <w:tab w:val="left" w:pos="1897"/>
        </w:tabs>
        <w:rPr>
          <w:sz w:val="24"/>
          <w:szCs w:val="24"/>
          <w:lang w:eastAsia="en-US"/>
        </w:rPr>
      </w:pPr>
    </w:p>
    <w:p w14:paraId="37589FFD" w14:textId="77777777"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14:paraId="5DFE7AAF" w14:textId="77777777"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14:paraId="06B57A3F" w14:textId="77777777"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14:paraId="7B1F8139" w14:textId="77777777"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p w14:paraId="02AD6CB5" w14:textId="77777777" w:rsidR="00F865B3" w:rsidRDefault="00F865B3" w:rsidP="00F865B3">
      <w:pPr>
        <w:tabs>
          <w:tab w:val="left" w:pos="1897"/>
        </w:tabs>
        <w:jc w:val="center"/>
        <w:rPr>
          <w:b/>
          <w:sz w:val="24"/>
          <w:szCs w:val="24"/>
        </w:rPr>
      </w:pPr>
    </w:p>
    <w:sectPr w:rsidR="00F865B3" w:rsidSect="008421A6">
      <w:type w:val="continuous"/>
      <w:pgSz w:w="11906" w:h="16838" w:code="9"/>
      <w:pgMar w:top="1134" w:right="709" w:bottom="993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6F909" w14:textId="77777777" w:rsidR="009E37C5" w:rsidRDefault="009E37C5">
      <w:r>
        <w:separator/>
      </w:r>
    </w:p>
  </w:endnote>
  <w:endnote w:type="continuationSeparator" w:id="0">
    <w:p w14:paraId="78B21238" w14:textId="77777777" w:rsidR="009E37C5" w:rsidRDefault="009E3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2680B1" w14:textId="77777777" w:rsidR="009E37C5" w:rsidRDefault="009E37C5">
      <w:r>
        <w:separator/>
      </w:r>
    </w:p>
  </w:footnote>
  <w:footnote w:type="continuationSeparator" w:id="0">
    <w:p w14:paraId="0D49830A" w14:textId="77777777" w:rsidR="009E37C5" w:rsidRDefault="009E3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B80D0" w14:textId="77777777"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6C99404" w14:textId="77777777"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6FE6D" w14:textId="43D989DD" w:rsidR="00C64A41" w:rsidRDefault="00C2409C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D2DF0">
      <w:rPr>
        <w:rStyle w:val="a9"/>
        <w:noProof/>
      </w:rPr>
      <w:t>5</w:t>
    </w:r>
    <w:r>
      <w:rPr>
        <w:rStyle w:val="a9"/>
      </w:rPr>
      <w:fldChar w:fldCharType="end"/>
    </w:r>
  </w:p>
  <w:p w14:paraId="035B6628" w14:textId="77777777"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B101D" w14:textId="77777777" w:rsidR="00C64A41" w:rsidRDefault="00373C3E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E89CC7" wp14:editId="7DD360AC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540" b="444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7A537A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1309348" wp14:editId="2F8F011B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A3B62" w14:textId="77777777"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5D473471" wp14:editId="0FB3A912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B34D886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55634FD1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5DF9D52C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5473E76E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7D8236C2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077B9B7A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2C08597C" w14:textId="77777777"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575DAC6F" w14:textId="77777777"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3FACF59E" w14:textId="77777777"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9577953" w14:textId="77777777"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30934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14:paraId="1C2A3B62" w14:textId="77777777"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5D473471" wp14:editId="0FB3A912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B34D886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55634FD1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5DF9D52C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5473E76E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7D8236C2" w14:textId="77777777"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077B9B7A" w14:textId="77777777"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2C08597C" w14:textId="77777777"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575DAC6F" w14:textId="77777777"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3FACF59E" w14:textId="77777777"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9577953" w14:textId="77777777"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15388"/>
    <w:multiLevelType w:val="multilevel"/>
    <w:tmpl w:val="0B2A99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765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2B26"/>
    <w:rsid w:val="00002C38"/>
    <w:rsid w:val="00004362"/>
    <w:rsid w:val="000043DE"/>
    <w:rsid w:val="00004422"/>
    <w:rsid w:val="0000465C"/>
    <w:rsid w:val="000050D0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67BC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41E6"/>
    <w:rsid w:val="00065440"/>
    <w:rsid w:val="00065CC1"/>
    <w:rsid w:val="00066193"/>
    <w:rsid w:val="0007036C"/>
    <w:rsid w:val="000706C7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25F3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4248"/>
    <w:rsid w:val="000B5712"/>
    <w:rsid w:val="000B5765"/>
    <w:rsid w:val="000B60FE"/>
    <w:rsid w:val="000B6E70"/>
    <w:rsid w:val="000B73AB"/>
    <w:rsid w:val="000C01E9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0683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34FA"/>
    <w:rsid w:val="00113D3A"/>
    <w:rsid w:val="0011459A"/>
    <w:rsid w:val="00116BCE"/>
    <w:rsid w:val="00117346"/>
    <w:rsid w:val="00120470"/>
    <w:rsid w:val="00120665"/>
    <w:rsid w:val="00122E9F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2D62"/>
    <w:rsid w:val="00134510"/>
    <w:rsid w:val="001348C5"/>
    <w:rsid w:val="0013500F"/>
    <w:rsid w:val="001352A1"/>
    <w:rsid w:val="00136932"/>
    <w:rsid w:val="00136B4A"/>
    <w:rsid w:val="001378C1"/>
    <w:rsid w:val="00140045"/>
    <w:rsid w:val="001400C5"/>
    <w:rsid w:val="00140EA9"/>
    <w:rsid w:val="00141416"/>
    <w:rsid w:val="001414AC"/>
    <w:rsid w:val="001418CF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750"/>
    <w:rsid w:val="00146D40"/>
    <w:rsid w:val="00147B06"/>
    <w:rsid w:val="001501DC"/>
    <w:rsid w:val="001509C9"/>
    <w:rsid w:val="00151C04"/>
    <w:rsid w:val="0015237C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57990"/>
    <w:rsid w:val="00160550"/>
    <w:rsid w:val="0016188A"/>
    <w:rsid w:val="00163F58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3C82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2F60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336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9E6"/>
    <w:rsid w:val="00235C41"/>
    <w:rsid w:val="00236863"/>
    <w:rsid w:val="00237155"/>
    <w:rsid w:val="00237404"/>
    <w:rsid w:val="00241D87"/>
    <w:rsid w:val="00241EE3"/>
    <w:rsid w:val="002426D1"/>
    <w:rsid w:val="0024655F"/>
    <w:rsid w:val="002465AE"/>
    <w:rsid w:val="00246604"/>
    <w:rsid w:val="002466B4"/>
    <w:rsid w:val="00247DF4"/>
    <w:rsid w:val="002505C9"/>
    <w:rsid w:val="00250BD0"/>
    <w:rsid w:val="00250E09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2BAF"/>
    <w:rsid w:val="0028304F"/>
    <w:rsid w:val="00283056"/>
    <w:rsid w:val="0028400D"/>
    <w:rsid w:val="00284EB0"/>
    <w:rsid w:val="00285B3B"/>
    <w:rsid w:val="00286D00"/>
    <w:rsid w:val="00286F33"/>
    <w:rsid w:val="00286F89"/>
    <w:rsid w:val="00287F60"/>
    <w:rsid w:val="002904AF"/>
    <w:rsid w:val="00290E3E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B6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02F"/>
    <w:rsid w:val="002E5543"/>
    <w:rsid w:val="002E6031"/>
    <w:rsid w:val="002E6602"/>
    <w:rsid w:val="002E687F"/>
    <w:rsid w:val="002E72FE"/>
    <w:rsid w:val="002F013F"/>
    <w:rsid w:val="002F116F"/>
    <w:rsid w:val="002F1F2E"/>
    <w:rsid w:val="002F24DD"/>
    <w:rsid w:val="002F5F8B"/>
    <w:rsid w:val="002F696E"/>
    <w:rsid w:val="002F7A27"/>
    <w:rsid w:val="00300875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545F"/>
    <w:rsid w:val="00315AC0"/>
    <w:rsid w:val="0031766A"/>
    <w:rsid w:val="003178AD"/>
    <w:rsid w:val="00322E2C"/>
    <w:rsid w:val="00324027"/>
    <w:rsid w:val="0032603D"/>
    <w:rsid w:val="003260EA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3F92"/>
    <w:rsid w:val="00334F7C"/>
    <w:rsid w:val="00336F49"/>
    <w:rsid w:val="00337EF9"/>
    <w:rsid w:val="003400C4"/>
    <w:rsid w:val="00341818"/>
    <w:rsid w:val="00342397"/>
    <w:rsid w:val="0034258D"/>
    <w:rsid w:val="00342ECE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57962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3E"/>
    <w:rsid w:val="00373CB2"/>
    <w:rsid w:val="00375072"/>
    <w:rsid w:val="00375674"/>
    <w:rsid w:val="00376D53"/>
    <w:rsid w:val="003804EB"/>
    <w:rsid w:val="00380B65"/>
    <w:rsid w:val="00381446"/>
    <w:rsid w:val="00381526"/>
    <w:rsid w:val="003823EF"/>
    <w:rsid w:val="00383DD2"/>
    <w:rsid w:val="0038493F"/>
    <w:rsid w:val="00384B94"/>
    <w:rsid w:val="003852AA"/>
    <w:rsid w:val="00385405"/>
    <w:rsid w:val="0038546C"/>
    <w:rsid w:val="003864F7"/>
    <w:rsid w:val="00387C87"/>
    <w:rsid w:val="0039046B"/>
    <w:rsid w:val="00390D72"/>
    <w:rsid w:val="00390EE4"/>
    <w:rsid w:val="0039114C"/>
    <w:rsid w:val="00391946"/>
    <w:rsid w:val="003926A1"/>
    <w:rsid w:val="003927BD"/>
    <w:rsid w:val="00392C8F"/>
    <w:rsid w:val="003935A7"/>
    <w:rsid w:val="00393E68"/>
    <w:rsid w:val="003940B7"/>
    <w:rsid w:val="00394A79"/>
    <w:rsid w:val="00394B8C"/>
    <w:rsid w:val="00394BB7"/>
    <w:rsid w:val="0039593C"/>
    <w:rsid w:val="00395F3F"/>
    <w:rsid w:val="003964FF"/>
    <w:rsid w:val="00396D3C"/>
    <w:rsid w:val="00397027"/>
    <w:rsid w:val="00397181"/>
    <w:rsid w:val="00397FF0"/>
    <w:rsid w:val="003A00E2"/>
    <w:rsid w:val="003A082E"/>
    <w:rsid w:val="003A0972"/>
    <w:rsid w:val="003A114C"/>
    <w:rsid w:val="003A1AC8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4130"/>
    <w:rsid w:val="00404DFA"/>
    <w:rsid w:val="004050BB"/>
    <w:rsid w:val="00405496"/>
    <w:rsid w:val="00405503"/>
    <w:rsid w:val="0040656A"/>
    <w:rsid w:val="00406591"/>
    <w:rsid w:val="0040709F"/>
    <w:rsid w:val="004078A0"/>
    <w:rsid w:val="00407F47"/>
    <w:rsid w:val="00407FF3"/>
    <w:rsid w:val="004106A7"/>
    <w:rsid w:val="004108B3"/>
    <w:rsid w:val="004110FA"/>
    <w:rsid w:val="00411C0F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3260"/>
    <w:rsid w:val="00423307"/>
    <w:rsid w:val="00423D9A"/>
    <w:rsid w:val="00423E28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675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56FAE"/>
    <w:rsid w:val="0046043B"/>
    <w:rsid w:val="004607E2"/>
    <w:rsid w:val="00460D2F"/>
    <w:rsid w:val="004619ED"/>
    <w:rsid w:val="00461C7E"/>
    <w:rsid w:val="00463426"/>
    <w:rsid w:val="004650A8"/>
    <w:rsid w:val="004650F6"/>
    <w:rsid w:val="00465E9A"/>
    <w:rsid w:val="00466AA1"/>
    <w:rsid w:val="00466DBD"/>
    <w:rsid w:val="00467975"/>
    <w:rsid w:val="00470095"/>
    <w:rsid w:val="00471272"/>
    <w:rsid w:val="00472BEC"/>
    <w:rsid w:val="00473807"/>
    <w:rsid w:val="00473C27"/>
    <w:rsid w:val="004744DD"/>
    <w:rsid w:val="00474C14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616C"/>
    <w:rsid w:val="004B6AF8"/>
    <w:rsid w:val="004C05E4"/>
    <w:rsid w:val="004C33BA"/>
    <w:rsid w:val="004C34C3"/>
    <w:rsid w:val="004C3595"/>
    <w:rsid w:val="004C49C9"/>
    <w:rsid w:val="004C4B67"/>
    <w:rsid w:val="004C5876"/>
    <w:rsid w:val="004C725D"/>
    <w:rsid w:val="004C740C"/>
    <w:rsid w:val="004C7B64"/>
    <w:rsid w:val="004D0766"/>
    <w:rsid w:val="004D214C"/>
    <w:rsid w:val="004D2375"/>
    <w:rsid w:val="004D251C"/>
    <w:rsid w:val="004D3225"/>
    <w:rsid w:val="004D434B"/>
    <w:rsid w:val="004D44AA"/>
    <w:rsid w:val="004D4D5C"/>
    <w:rsid w:val="004D5296"/>
    <w:rsid w:val="004D529D"/>
    <w:rsid w:val="004D5433"/>
    <w:rsid w:val="004D690C"/>
    <w:rsid w:val="004D6A56"/>
    <w:rsid w:val="004D7278"/>
    <w:rsid w:val="004D75B6"/>
    <w:rsid w:val="004D7B8E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5FA5"/>
    <w:rsid w:val="004F637A"/>
    <w:rsid w:val="004F6760"/>
    <w:rsid w:val="004F716A"/>
    <w:rsid w:val="004F7547"/>
    <w:rsid w:val="005004CE"/>
    <w:rsid w:val="0050105A"/>
    <w:rsid w:val="005014EC"/>
    <w:rsid w:val="00501612"/>
    <w:rsid w:val="0050169D"/>
    <w:rsid w:val="00501909"/>
    <w:rsid w:val="00501AB1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6147"/>
    <w:rsid w:val="00506A0A"/>
    <w:rsid w:val="00507382"/>
    <w:rsid w:val="005075F0"/>
    <w:rsid w:val="00507AA1"/>
    <w:rsid w:val="00510C03"/>
    <w:rsid w:val="00510D8E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155F"/>
    <w:rsid w:val="00532383"/>
    <w:rsid w:val="00533131"/>
    <w:rsid w:val="00534585"/>
    <w:rsid w:val="0053526B"/>
    <w:rsid w:val="00535583"/>
    <w:rsid w:val="00536133"/>
    <w:rsid w:val="00536915"/>
    <w:rsid w:val="00540128"/>
    <w:rsid w:val="0054056C"/>
    <w:rsid w:val="005417D4"/>
    <w:rsid w:val="00541BD3"/>
    <w:rsid w:val="00542727"/>
    <w:rsid w:val="00542B1F"/>
    <w:rsid w:val="00542C0A"/>
    <w:rsid w:val="00543626"/>
    <w:rsid w:val="00544561"/>
    <w:rsid w:val="00544C00"/>
    <w:rsid w:val="00550648"/>
    <w:rsid w:val="00550B27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06F"/>
    <w:rsid w:val="005654F0"/>
    <w:rsid w:val="00566A1B"/>
    <w:rsid w:val="00566C77"/>
    <w:rsid w:val="00570A3E"/>
    <w:rsid w:val="0057117B"/>
    <w:rsid w:val="00573C40"/>
    <w:rsid w:val="00573E7D"/>
    <w:rsid w:val="005754F6"/>
    <w:rsid w:val="005762CB"/>
    <w:rsid w:val="005764A0"/>
    <w:rsid w:val="00577DC8"/>
    <w:rsid w:val="00581A27"/>
    <w:rsid w:val="005833BF"/>
    <w:rsid w:val="005846BD"/>
    <w:rsid w:val="00586D0E"/>
    <w:rsid w:val="00587B46"/>
    <w:rsid w:val="00590048"/>
    <w:rsid w:val="005900CE"/>
    <w:rsid w:val="005904F4"/>
    <w:rsid w:val="005914F0"/>
    <w:rsid w:val="0059189A"/>
    <w:rsid w:val="00593E8B"/>
    <w:rsid w:val="00594863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5E15"/>
    <w:rsid w:val="005B60BF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3CA1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40FE"/>
    <w:rsid w:val="005E5737"/>
    <w:rsid w:val="005E5809"/>
    <w:rsid w:val="005E5E1F"/>
    <w:rsid w:val="005E5E3D"/>
    <w:rsid w:val="005E60E9"/>
    <w:rsid w:val="005E65A4"/>
    <w:rsid w:val="005E6A2F"/>
    <w:rsid w:val="005F04B8"/>
    <w:rsid w:val="005F1858"/>
    <w:rsid w:val="005F1EEF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1D15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122D"/>
    <w:rsid w:val="0061201A"/>
    <w:rsid w:val="0061210B"/>
    <w:rsid w:val="0061448C"/>
    <w:rsid w:val="00615C3A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E95"/>
    <w:rsid w:val="006360A3"/>
    <w:rsid w:val="00637047"/>
    <w:rsid w:val="00637296"/>
    <w:rsid w:val="00637CB6"/>
    <w:rsid w:val="0064045F"/>
    <w:rsid w:val="00640491"/>
    <w:rsid w:val="00640576"/>
    <w:rsid w:val="00640F91"/>
    <w:rsid w:val="0064142E"/>
    <w:rsid w:val="00642EA3"/>
    <w:rsid w:val="006447A3"/>
    <w:rsid w:val="006448FC"/>
    <w:rsid w:val="00644ACF"/>
    <w:rsid w:val="00645216"/>
    <w:rsid w:val="006452F5"/>
    <w:rsid w:val="0065006D"/>
    <w:rsid w:val="006502FF"/>
    <w:rsid w:val="00650E58"/>
    <w:rsid w:val="00650EEC"/>
    <w:rsid w:val="006524C6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044"/>
    <w:rsid w:val="00685B99"/>
    <w:rsid w:val="00686D1F"/>
    <w:rsid w:val="0068715F"/>
    <w:rsid w:val="00687607"/>
    <w:rsid w:val="006907D8"/>
    <w:rsid w:val="006915D7"/>
    <w:rsid w:val="00691903"/>
    <w:rsid w:val="00691B4D"/>
    <w:rsid w:val="00691B98"/>
    <w:rsid w:val="00691CAD"/>
    <w:rsid w:val="00692C19"/>
    <w:rsid w:val="00692F09"/>
    <w:rsid w:val="00693234"/>
    <w:rsid w:val="00693393"/>
    <w:rsid w:val="006958CF"/>
    <w:rsid w:val="00696CEA"/>
    <w:rsid w:val="00697276"/>
    <w:rsid w:val="00697356"/>
    <w:rsid w:val="006A085A"/>
    <w:rsid w:val="006A0DD2"/>
    <w:rsid w:val="006A1032"/>
    <w:rsid w:val="006A106A"/>
    <w:rsid w:val="006A337F"/>
    <w:rsid w:val="006A4C2E"/>
    <w:rsid w:val="006A500A"/>
    <w:rsid w:val="006A543C"/>
    <w:rsid w:val="006A74C9"/>
    <w:rsid w:val="006A7CF2"/>
    <w:rsid w:val="006A7D7C"/>
    <w:rsid w:val="006B0536"/>
    <w:rsid w:val="006B119D"/>
    <w:rsid w:val="006B13FA"/>
    <w:rsid w:val="006B201C"/>
    <w:rsid w:val="006B237B"/>
    <w:rsid w:val="006B3551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274F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2FCE"/>
    <w:rsid w:val="00703CB0"/>
    <w:rsid w:val="00705272"/>
    <w:rsid w:val="0070568E"/>
    <w:rsid w:val="007057DB"/>
    <w:rsid w:val="00705AC4"/>
    <w:rsid w:val="00705E8A"/>
    <w:rsid w:val="00707D47"/>
    <w:rsid w:val="00707FE3"/>
    <w:rsid w:val="007100E4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3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70B"/>
    <w:rsid w:val="007527F1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3D2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3E38"/>
    <w:rsid w:val="007844F2"/>
    <w:rsid w:val="007849FA"/>
    <w:rsid w:val="00785AA0"/>
    <w:rsid w:val="00785E41"/>
    <w:rsid w:val="007871E4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615"/>
    <w:rsid w:val="007D1719"/>
    <w:rsid w:val="007D1761"/>
    <w:rsid w:val="007D1F59"/>
    <w:rsid w:val="007D23AF"/>
    <w:rsid w:val="007D2ADF"/>
    <w:rsid w:val="007D34C1"/>
    <w:rsid w:val="007D3F68"/>
    <w:rsid w:val="007D47AE"/>
    <w:rsid w:val="007D53D7"/>
    <w:rsid w:val="007D5527"/>
    <w:rsid w:val="007D58A9"/>
    <w:rsid w:val="007D5B33"/>
    <w:rsid w:val="007D747C"/>
    <w:rsid w:val="007E0AAD"/>
    <w:rsid w:val="007E16CE"/>
    <w:rsid w:val="007E1E56"/>
    <w:rsid w:val="007E21C4"/>
    <w:rsid w:val="007E24C7"/>
    <w:rsid w:val="007E25C1"/>
    <w:rsid w:val="007E2951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8F1"/>
    <w:rsid w:val="007F6D6B"/>
    <w:rsid w:val="007F7DBB"/>
    <w:rsid w:val="00800433"/>
    <w:rsid w:val="0080046A"/>
    <w:rsid w:val="0080182B"/>
    <w:rsid w:val="00801EAA"/>
    <w:rsid w:val="008024B8"/>
    <w:rsid w:val="00803851"/>
    <w:rsid w:val="0080485A"/>
    <w:rsid w:val="00804E6F"/>
    <w:rsid w:val="00805698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1A6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00"/>
    <w:rsid w:val="00853663"/>
    <w:rsid w:val="00853AB4"/>
    <w:rsid w:val="00853FEC"/>
    <w:rsid w:val="0085487C"/>
    <w:rsid w:val="00855B59"/>
    <w:rsid w:val="00856C14"/>
    <w:rsid w:val="0085764D"/>
    <w:rsid w:val="00861383"/>
    <w:rsid w:val="008619B2"/>
    <w:rsid w:val="0086213B"/>
    <w:rsid w:val="00862888"/>
    <w:rsid w:val="0086325B"/>
    <w:rsid w:val="00864414"/>
    <w:rsid w:val="00865440"/>
    <w:rsid w:val="008657A8"/>
    <w:rsid w:val="00866010"/>
    <w:rsid w:val="00866DFB"/>
    <w:rsid w:val="00867688"/>
    <w:rsid w:val="00867D97"/>
    <w:rsid w:val="00867F7F"/>
    <w:rsid w:val="008724E1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7"/>
    <w:rsid w:val="008A30A8"/>
    <w:rsid w:val="008A4464"/>
    <w:rsid w:val="008A6B1B"/>
    <w:rsid w:val="008B0C02"/>
    <w:rsid w:val="008B17DF"/>
    <w:rsid w:val="008B1E72"/>
    <w:rsid w:val="008B2063"/>
    <w:rsid w:val="008B2C93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905"/>
    <w:rsid w:val="008E0B79"/>
    <w:rsid w:val="008E1313"/>
    <w:rsid w:val="008E17E6"/>
    <w:rsid w:val="008E22CF"/>
    <w:rsid w:val="008E460C"/>
    <w:rsid w:val="008E4674"/>
    <w:rsid w:val="008E5D2B"/>
    <w:rsid w:val="008E6823"/>
    <w:rsid w:val="008F00E0"/>
    <w:rsid w:val="008F01FA"/>
    <w:rsid w:val="008F15B5"/>
    <w:rsid w:val="008F211E"/>
    <w:rsid w:val="008F28BA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849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0B0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61BB"/>
    <w:rsid w:val="009266BD"/>
    <w:rsid w:val="00926A20"/>
    <w:rsid w:val="00927565"/>
    <w:rsid w:val="00934C0C"/>
    <w:rsid w:val="009366C2"/>
    <w:rsid w:val="0093748F"/>
    <w:rsid w:val="009408AF"/>
    <w:rsid w:val="00940950"/>
    <w:rsid w:val="0094105C"/>
    <w:rsid w:val="00941193"/>
    <w:rsid w:val="009411FA"/>
    <w:rsid w:val="00941366"/>
    <w:rsid w:val="00941D04"/>
    <w:rsid w:val="00941DCA"/>
    <w:rsid w:val="009427CB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E2D"/>
    <w:rsid w:val="00955693"/>
    <w:rsid w:val="00955921"/>
    <w:rsid w:val="00956EA6"/>
    <w:rsid w:val="009576D2"/>
    <w:rsid w:val="00957A15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713"/>
    <w:rsid w:val="009A0ED0"/>
    <w:rsid w:val="009A145A"/>
    <w:rsid w:val="009A1819"/>
    <w:rsid w:val="009A1D2F"/>
    <w:rsid w:val="009A2889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976"/>
    <w:rsid w:val="009C6A54"/>
    <w:rsid w:val="009C799E"/>
    <w:rsid w:val="009D0360"/>
    <w:rsid w:val="009D0483"/>
    <w:rsid w:val="009D080C"/>
    <w:rsid w:val="009D0B51"/>
    <w:rsid w:val="009D0B79"/>
    <w:rsid w:val="009D1DC4"/>
    <w:rsid w:val="009D2DB8"/>
    <w:rsid w:val="009D3BD6"/>
    <w:rsid w:val="009D3F80"/>
    <w:rsid w:val="009D4854"/>
    <w:rsid w:val="009D4EF4"/>
    <w:rsid w:val="009D5076"/>
    <w:rsid w:val="009D60AC"/>
    <w:rsid w:val="009D6A12"/>
    <w:rsid w:val="009D6C72"/>
    <w:rsid w:val="009D70FE"/>
    <w:rsid w:val="009D7995"/>
    <w:rsid w:val="009E326A"/>
    <w:rsid w:val="009E37C5"/>
    <w:rsid w:val="009E47E1"/>
    <w:rsid w:val="009E5522"/>
    <w:rsid w:val="009E5C03"/>
    <w:rsid w:val="009E5DAF"/>
    <w:rsid w:val="009E6A7C"/>
    <w:rsid w:val="009E766D"/>
    <w:rsid w:val="009E78D2"/>
    <w:rsid w:val="009F0E5E"/>
    <w:rsid w:val="009F1850"/>
    <w:rsid w:val="009F3152"/>
    <w:rsid w:val="009F381F"/>
    <w:rsid w:val="009F4B64"/>
    <w:rsid w:val="009F4C41"/>
    <w:rsid w:val="009F534B"/>
    <w:rsid w:val="009F5C8E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5BC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398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6F99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0D81"/>
    <w:rsid w:val="00B01625"/>
    <w:rsid w:val="00B0169E"/>
    <w:rsid w:val="00B02F81"/>
    <w:rsid w:val="00B037BB"/>
    <w:rsid w:val="00B04156"/>
    <w:rsid w:val="00B043DB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B9D"/>
    <w:rsid w:val="00B26C37"/>
    <w:rsid w:val="00B270EB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5E2C"/>
    <w:rsid w:val="00B36739"/>
    <w:rsid w:val="00B36E63"/>
    <w:rsid w:val="00B40504"/>
    <w:rsid w:val="00B41F5D"/>
    <w:rsid w:val="00B4409E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2C32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CBA"/>
    <w:rsid w:val="00B83D4E"/>
    <w:rsid w:val="00B84442"/>
    <w:rsid w:val="00B857F0"/>
    <w:rsid w:val="00B86588"/>
    <w:rsid w:val="00B911DD"/>
    <w:rsid w:val="00B919A9"/>
    <w:rsid w:val="00B919B6"/>
    <w:rsid w:val="00B920B0"/>
    <w:rsid w:val="00B92312"/>
    <w:rsid w:val="00B92ABC"/>
    <w:rsid w:val="00B92E6F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D7F19"/>
    <w:rsid w:val="00BE077E"/>
    <w:rsid w:val="00BE1578"/>
    <w:rsid w:val="00BE1DF1"/>
    <w:rsid w:val="00BE1E73"/>
    <w:rsid w:val="00BE222D"/>
    <w:rsid w:val="00BE2448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438"/>
    <w:rsid w:val="00C142C2"/>
    <w:rsid w:val="00C156A2"/>
    <w:rsid w:val="00C15C1E"/>
    <w:rsid w:val="00C16EEF"/>
    <w:rsid w:val="00C16FEC"/>
    <w:rsid w:val="00C20AA0"/>
    <w:rsid w:val="00C22CB7"/>
    <w:rsid w:val="00C2359B"/>
    <w:rsid w:val="00C23B5B"/>
    <w:rsid w:val="00C23E62"/>
    <w:rsid w:val="00C2409C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CDC"/>
    <w:rsid w:val="00C42EA9"/>
    <w:rsid w:val="00C43D52"/>
    <w:rsid w:val="00C446DE"/>
    <w:rsid w:val="00C44E45"/>
    <w:rsid w:val="00C44FE0"/>
    <w:rsid w:val="00C5054A"/>
    <w:rsid w:val="00C50B61"/>
    <w:rsid w:val="00C50F07"/>
    <w:rsid w:val="00C5156D"/>
    <w:rsid w:val="00C519DE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B34"/>
    <w:rsid w:val="00C62CC8"/>
    <w:rsid w:val="00C6374E"/>
    <w:rsid w:val="00C63EB0"/>
    <w:rsid w:val="00C63F25"/>
    <w:rsid w:val="00C640F9"/>
    <w:rsid w:val="00C6421A"/>
    <w:rsid w:val="00C64A41"/>
    <w:rsid w:val="00C665FC"/>
    <w:rsid w:val="00C67FAE"/>
    <w:rsid w:val="00C71506"/>
    <w:rsid w:val="00C72322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305A"/>
    <w:rsid w:val="00CA3BE3"/>
    <w:rsid w:val="00CA540D"/>
    <w:rsid w:val="00CA5504"/>
    <w:rsid w:val="00CA6B9B"/>
    <w:rsid w:val="00CA6C6C"/>
    <w:rsid w:val="00CA6F0E"/>
    <w:rsid w:val="00CA73E3"/>
    <w:rsid w:val="00CA7439"/>
    <w:rsid w:val="00CB0114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2DF0"/>
    <w:rsid w:val="00CD3CB3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064"/>
    <w:rsid w:val="00D3028B"/>
    <w:rsid w:val="00D310D1"/>
    <w:rsid w:val="00D32004"/>
    <w:rsid w:val="00D32163"/>
    <w:rsid w:val="00D322E6"/>
    <w:rsid w:val="00D3236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3CD2"/>
    <w:rsid w:val="00D461FB"/>
    <w:rsid w:val="00D46609"/>
    <w:rsid w:val="00D50694"/>
    <w:rsid w:val="00D51EF6"/>
    <w:rsid w:val="00D5245E"/>
    <w:rsid w:val="00D533E1"/>
    <w:rsid w:val="00D534DD"/>
    <w:rsid w:val="00D53531"/>
    <w:rsid w:val="00D54264"/>
    <w:rsid w:val="00D554E3"/>
    <w:rsid w:val="00D55D1B"/>
    <w:rsid w:val="00D56183"/>
    <w:rsid w:val="00D56D61"/>
    <w:rsid w:val="00D57219"/>
    <w:rsid w:val="00D57744"/>
    <w:rsid w:val="00D57D29"/>
    <w:rsid w:val="00D606D1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53D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58C5"/>
    <w:rsid w:val="00D8664A"/>
    <w:rsid w:val="00D91255"/>
    <w:rsid w:val="00D91523"/>
    <w:rsid w:val="00D91BCF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26C8"/>
    <w:rsid w:val="00DB54C5"/>
    <w:rsid w:val="00DB5BB9"/>
    <w:rsid w:val="00DB5EFA"/>
    <w:rsid w:val="00DB63C9"/>
    <w:rsid w:val="00DB65D2"/>
    <w:rsid w:val="00DB65E2"/>
    <w:rsid w:val="00DB79B7"/>
    <w:rsid w:val="00DB7C6C"/>
    <w:rsid w:val="00DC024E"/>
    <w:rsid w:val="00DC03EB"/>
    <w:rsid w:val="00DC0A40"/>
    <w:rsid w:val="00DC0AA2"/>
    <w:rsid w:val="00DC0CAB"/>
    <w:rsid w:val="00DC1623"/>
    <w:rsid w:val="00DC16F3"/>
    <w:rsid w:val="00DC215D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BEF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2AF1"/>
    <w:rsid w:val="00E8300F"/>
    <w:rsid w:val="00E85825"/>
    <w:rsid w:val="00E85D27"/>
    <w:rsid w:val="00E864B9"/>
    <w:rsid w:val="00E87644"/>
    <w:rsid w:val="00E90D08"/>
    <w:rsid w:val="00E91D28"/>
    <w:rsid w:val="00E93F47"/>
    <w:rsid w:val="00E95236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2FC0"/>
    <w:rsid w:val="00EA3D05"/>
    <w:rsid w:val="00EA4814"/>
    <w:rsid w:val="00EA5304"/>
    <w:rsid w:val="00EA640F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AFA"/>
    <w:rsid w:val="00F02648"/>
    <w:rsid w:val="00F034E3"/>
    <w:rsid w:val="00F04D8D"/>
    <w:rsid w:val="00F05240"/>
    <w:rsid w:val="00F06E5E"/>
    <w:rsid w:val="00F100F5"/>
    <w:rsid w:val="00F117DB"/>
    <w:rsid w:val="00F11BF9"/>
    <w:rsid w:val="00F1213B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268AB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638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1A85"/>
    <w:rsid w:val="00F81CC8"/>
    <w:rsid w:val="00F821F9"/>
    <w:rsid w:val="00F83C76"/>
    <w:rsid w:val="00F8442D"/>
    <w:rsid w:val="00F84A4D"/>
    <w:rsid w:val="00F85B74"/>
    <w:rsid w:val="00F85ECB"/>
    <w:rsid w:val="00F865B3"/>
    <w:rsid w:val="00F86DAE"/>
    <w:rsid w:val="00F87513"/>
    <w:rsid w:val="00F87B90"/>
    <w:rsid w:val="00F902FA"/>
    <w:rsid w:val="00F91767"/>
    <w:rsid w:val="00F9189D"/>
    <w:rsid w:val="00F91A0F"/>
    <w:rsid w:val="00F91AD6"/>
    <w:rsid w:val="00F955FB"/>
    <w:rsid w:val="00F968E1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6773"/>
    <w:rsid w:val="00FA7332"/>
    <w:rsid w:val="00FA76CD"/>
    <w:rsid w:val="00FB082A"/>
    <w:rsid w:val="00FB1101"/>
    <w:rsid w:val="00FB1AD8"/>
    <w:rsid w:val="00FB2D60"/>
    <w:rsid w:val="00FB2DBD"/>
    <w:rsid w:val="00FB49B1"/>
    <w:rsid w:val="00FB51B4"/>
    <w:rsid w:val="00FB5D9E"/>
    <w:rsid w:val="00FB6BC6"/>
    <w:rsid w:val="00FB6C11"/>
    <w:rsid w:val="00FB6FD2"/>
    <w:rsid w:val="00FB761F"/>
    <w:rsid w:val="00FB76B5"/>
    <w:rsid w:val="00FC03BD"/>
    <w:rsid w:val="00FC132D"/>
    <w:rsid w:val="00FC34C3"/>
    <w:rsid w:val="00FC36BD"/>
    <w:rsid w:val="00FC3975"/>
    <w:rsid w:val="00FC3CD7"/>
    <w:rsid w:val="00FC40D3"/>
    <w:rsid w:val="00FC5317"/>
    <w:rsid w:val="00FC5799"/>
    <w:rsid w:val="00FC59C5"/>
    <w:rsid w:val="00FC5A4F"/>
    <w:rsid w:val="00FC755F"/>
    <w:rsid w:val="00FC7C3E"/>
    <w:rsid w:val="00FD05C9"/>
    <w:rsid w:val="00FD317A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B77"/>
    <w:rsid w:val="00FE6E1C"/>
    <w:rsid w:val="00FF07F6"/>
    <w:rsid w:val="00FF0D64"/>
    <w:rsid w:val="00FF294A"/>
    <w:rsid w:val="00FF3CA6"/>
    <w:rsid w:val="00FF438F"/>
    <w:rsid w:val="00FF4746"/>
    <w:rsid w:val="00FF4C6C"/>
    <w:rsid w:val="00FF6252"/>
    <w:rsid w:val="00FF6BC9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4AA08777"/>
  <w15:docId w15:val="{4EB91FD2-EE7C-4598-A91C-20DE43D1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,Основной текст Знак Знак,Знак Знак2 Знак,Знак Знак Знак, Знак Знак Знак,Знак Знак2,Знак Знак3,Основной текст Знак Знак1,Знак Знак1 Знак"/>
    <w:basedOn w:val="a"/>
    <w:link w:val="ad"/>
    <w:uiPriority w:val="99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,Основной текст Знак Знак Знак,Знак Знак2 Знак Знак,Знак Знак Знак Знак, Знак Знак Знак Знак,Знак Знак2 Знак1,Знак Знак3 Знак,Основной текст Знак Знак1 Знак,Знак Знак1 Знак Знак"/>
    <w:basedOn w:val="a0"/>
    <w:link w:val="ac"/>
    <w:uiPriority w:val="99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No Spacing"/>
    <w:uiPriority w:val="1"/>
    <w:qFormat/>
    <w:rsid w:val="0010068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115BD46D4D23229ADAF083C2D666776995C1DD9252B4974A786F5D753EEE3BA87A1F5933B250BF1619CC561054B544980C5F59550680037FFEA5CE4u4t5L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115BD46D4D23229ADAF16313B0A38739D5344D3212C4320FBD1F3800CBEE5EFC7E1F3C6786105F26497913046150D18C78EF8974D740037uEt3L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38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10688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Уткина Елена Владимировна</cp:lastModifiedBy>
  <cp:revision>15</cp:revision>
  <cp:lastPrinted>2026-06-29T07:01:00Z</cp:lastPrinted>
  <dcterms:created xsi:type="dcterms:W3CDTF">2026-05-25T08:56:00Z</dcterms:created>
  <dcterms:modified xsi:type="dcterms:W3CDTF">2026-06-29T07:02:00Z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